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030" w:rsidRPr="007818E9" w:rsidRDefault="00A325CE" w:rsidP="00614030">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46976" behindDoc="0" locked="0" layoutInCell="1" allowOverlap="1" wp14:anchorId="2A1973D8" wp14:editId="2D7E0049">
                <wp:simplePos x="0" y="0"/>
                <wp:positionH relativeFrom="margin">
                  <wp:align>left</wp:align>
                </wp:positionH>
                <wp:positionV relativeFrom="paragraph">
                  <wp:posOffset>1245698</wp:posOffset>
                </wp:positionV>
                <wp:extent cx="3080350" cy="346710"/>
                <wp:effectExtent l="19050" t="19050" r="2540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50" cy="346710"/>
                        </a:xfrm>
                        <a:prstGeom prst="rect">
                          <a:avLst/>
                        </a:prstGeom>
                        <a:solidFill>
                          <a:schemeClr val="accent4">
                            <a:lumMod val="60000"/>
                            <a:lumOff val="40000"/>
                          </a:schemeClr>
                        </a:solidFill>
                        <a:ln w="38100">
                          <a:solidFill>
                            <a:srgbClr val="000000"/>
                          </a:solidFill>
                          <a:miter lim="800000"/>
                          <a:headEnd/>
                          <a:tailEnd/>
                        </a:ln>
                      </wps:spPr>
                      <wps:txbx>
                        <w:txbxContent>
                          <w:p w:rsidR="00F50BEE" w:rsidRPr="007818E9" w:rsidRDefault="00F50BEE" w:rsidP="00614030">
                            <w:pPr>
                              <w:rPr>
                                <w:sz w:val="28"/>
                              </w:rPr>
                            </w:pPr>
                            <w:r>
                              <w:rPr>
                                <w:sz w:val="28"/>
                              </w:rPr>
                              <w:t>23</w:t>
                            </w:r>
                            <w:r>
                              <w:rPr>
                                <w:sz w:val="28"/>
                                <w:vertAlign w:val="superscript"/>
                              </w:rPr>
                              <w:t>r</w:t>
                            </w:r>
                            <w:r w:rsidRPr="00F41BB9">
                              <w:rPr>
                                <w:sz w:val="28"/>
                                <w:vertAlign w:val="superscript"/>
                              </w:rPr>
                              <w:t>d</w:t>
                            </w:r>
                            <w:r>
                              <w:rPr>
                                <w:sz w:val="28"/>
                              </w:rPr>
                              <w:t xml:space="preserve"> Edition – 19</w:t>
                            </w:r>
                            <w:r w:rsidRPr="00F41BB9">
                              <w:rPr>
                                <w:sz w:val="28"/>
                                <w:vertAlign w:val="superscript"/>
                              </w:rPr>
                              <w:t>th</w:t>
                            </w:r>
                            <w:r>
                              <w:rPr>
                                <w:sz w:val="28"/>
                                <w:vertAlign w:val="superscript"/>
                              </w:rPr>
                              <w:t xml:space="preserve"> </w:t>
                            </w:r>
                            <w:r>
                              <w:rPr>
                                <w:sz w:val="28"/>
                              </w:rPr>
                              <w:t>June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973D8" id="_x0000_t202" coordsize="21600,21600" o:spt="202" path="m,l,21600r21600,l21600,xe">
                <v:stroke joinstyle="miter"/>
                <v:path gradientshapeok="t" o:connecttype="rect"/>
              </v:shapetype>
              <v:shape id="Text Box 2" o:spid="_x0000_s1026" type="#_x0000_t202" style="position:absolute;margin-left:0;margin-top:98.1pt;width:242.55pt;height:27.3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" fillcolor="#ffd966 [1943]" strokeweight="3pt">
                <v:textbox>
                  <w:txbxContent>
                    <w:p w:rsidR="00F50BEE" w:rsidRPr="007818E9" w:rsidRDefault="00F50BEE" w:rsidP="00614030">
                      <w:pPr>
                        <w:rPr>
                          <w:sz w:val="28"/>
                        </w:rPr>
                      </w:pPr>
                      <w:r>
                        <w:rPr>
                          <w:sz w:val="28"/>
                        </w:rPr>
                        <w:t>23</w:t>
                      </w:r>
                      <w:r>
                        <w:rPr>
                          <w:sz w:val="28"/>
                          <w:vertAlign w:val="superscript"/>
                        </w:rPr>
                        <w:t>r</w:t>
                      </w:r>
                      <w:r w:rsidRPr="00F41BB9">
                        <w:rPr>
                          <w:sz w:val="28"/>
                          <w:vertAlign w:val="superscript"/>
                        </w:rPr>
                        <w:t>d</w:t>
                      </w:r>
                      <w:r>
                        <w:rPr>
                          <w:sz w:val="28"/>
                        </w:rPr>
                        <w:t xml:space="preserve"> Edition – 19</w:t>
                      </w:r>
                      <w:r w:rsidRPr="00F41BB9">
                        <w:rPr>
                          <w:sz w:val="28"/>
                          <w:vertAlign w:val="superscript"/>
                        </w:rPr>
                        <w:t>th</w:t>
                      </w:r>
                      <w:r>
                        <w:rPr>
                          <w:sz w:val="28"/>
                          <w:vertAlign w:val="superscript"/>
                        </w:rPr>
                        <w:t xml:space="preserve"> </w:t>
                      </w:r>
                      <w:r>
                        <w:rPr>
                          <w:sz w:val="28"/>
                        </w:rPr>
                        <w:t>June 2018</w:t>
                      </w:r>
                    </w:p>
                  </w:txbxContent>
                </v:textbox>
                <w10:wrap anchorx="margin"/>
              </v:shape>
            </w:pict>
          </mc:Fallback>
        </mc:AlternateContent>
      </w:r>
      <w:r w:rsidR="00F50B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0224" behindDoc="0" locked="0" layoutInCell="1" allowOverlap="1" wp14:anchorId="0F9F62C7" wp14:editId="709D2935">
                <wp:simplePos x="0" y="0"/>
                <wp:positionH relativeFrom="margin">
                  <wp:align>right</wp:align>
                </wp:positionH>
                <wp:positionV relativeFrom="paragraph">
                  <wp:posOffset>957374</wp:posOffset>
                </wp:positionV>
                <wp:extent cx="3016250" cy="6458465"/>
                <wp:effectExtent l="19050" t="19050" r="12700" b="190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6458465"/>
                        </a:xfrm>
                        <a:prstGeom prst="rect">
                          <a:avLst/>
                        </a:prstGeom>
                        <a:solidFill>
                          <a:srgbClr val="FFFFFF"/>
                        </a:solidFill>
                        <a:ln w="38100">
                          <a:solidFill>
                            <a:srgbClr val="000000"/>
                          </a:solidFill>
                          <a:miter lim="800000"/>
                          <a:headEnd/>
                          <a:tailEnd/>
                        </a:ln>
                      </wps:spPr>
                      <wps:txbx>
                        <w:txbxContent>
                          <w:p w:rsidR="00F50BEE" w:rsidRDefault="00F50BEE" w:rsidP="00CC2D21">
                            <w:pPr>
                              <w:rPr>
                                <w:b/>
                                <w:color w:val="ED7D31" w:themeColor="accent2"/>
                                <w:sz w:val="36"/>
                                <w:szCs w:val="28"/>
                              </w:rPr>
                            </w:pPr>
                            <w:r>
                              <w:rPr>
                                <w:b/>
                                <w:color w:val="ED7D31" w:themeColor="accent2"/>
                                <w:sz w:val="36"/>
                                <w:szCs w:val="28"/>
                              </w:rPr>
                              <w:t>Grenfell remembers one year on</w:t>
                            </w:r>
                          </w:p>
                          <w:p w:rsidR="00F50BEE" w:rsidRPr="00A325CE" w:rsidRDefault="00F50BEE" w:rsidP="00F50BEE">
                            <w:pPr>
                              <w:rPr>
                                <w:sz w:val="24"/>
                              </w:rPr>
                            </w:pPr>
                            <w:r w:rsidRPr="00A325CE">
                              <w:rPr>
                                <w:sz w:val="24"/>
                              </w:rPr>
                              <w:t>One year ago on the 14</w:t>
                            </w:r>
                            <w:r w:rsidRPr="00A325CE">
                              <w:rPr>
                                <w:sz w:val="24"/>
                                <w:vertAlign w:val="superscript"/>
                              </w:rPr>
                              <w:t>th</w:t>
                            </w:r>
                            <w:r w:rsidRPr="00A325CE">
                              <w:rPr>
                                <w:sz w:val="24"/>
                              </w:rPr>
                              <w:t xml:space="preserve"> of June, 2017, a fire broke out in the early hours of the morning.</w:t>
                            </w:r>
                          </w:p>
                          <w:p w:rsidR="00F50BEE" w:rsidRPr="00A325CE" w:rsidRDefault="00F50BEE" w:rsidP="00F50BEE">
                            <w:pPr>
                              <w:rPr>
                                <w:sz w:val="24"/>
                              </w:rPr>
                            </w:pPr>
                            <w:r w:rsidRPr="00A325CE">
                              <w:rPr>
                                <w:sz w:val="24"/>
                              </w:rPr>
                              <w:t>Firefighters arrived within 6 minutes of the blaze starting, but were unable to stop it from spreading- all through 24 floors.</w:t>
                            </w:r>
                          </w:p>
                          <w:p w:rsidR="00F50BEE" w:rsidRPr="00A325CE" w:rsidRDefault="00F50BEE" w:rsidP="00F50BEE">
                            <w:pPr>
                              <w:rPr>
                                <w:b/>
                                <w:sz w:val="24"/>
                              </w:rPr>
                            </w:pPr>
                            <w:r w:rsidRPr="00A325CE">
                              <w:rPr>
                                <w:b/>
                                <w:sz w:val="24"/>
                              </w:rPr>
                              <w:t>Why is this so important?</w:t>
                            </w:r>
                          </w:p>
                          <w:p w:rsidR="00F50BEE" w:rsidRPr="00A325CE" w:rsidRDefault="00F50BEE" w:rsidP="00F50BEE">
                            <w:pPr>
                              <w:rPr>
                                <w:sz w:val="24"/>
                              </w:rPr>
                            </w:pPr>
                            <w:r w:rsidRPr="00A325CE">
                              <w:rPr>
                                <w:sz w:val="24"/>
                              </w:rPr>
                              <w:t>72 people lost their lives, and many more were injured and lost their homes that day, as the tower was completely destroyed…to top it off, many nearby houses were destroyed in the blaze.</w:t>
                            </w:r>
                          </w:p>
                          <w:p w:rsidR="00F50BEE" w:rsidRPr="00A325CE" w:rsidRDefault="00F50BEE" w:rsidP="00F50BEE">
                            <w:pPr>
                              <w:rPr>
                                <w:sz w:val="24"/>
                              </w:rPr>
                            </w:pPr>
                            <w:r w:rsidRPr="00A325CE">
                              <w:rPr>
                                <w:sz w:val="24"/>
                              </w:rPr>
                              <w:t>The chief fire captain of London Fire Brigade described it as unprecedented- this means that something like that had never happened before.</w:t>
                            </w:r>
                          </w:p>
                          <w:p w:rsidR="00F50BEE" w:rsidRPr="00A325CE" w:rsidRDefault="00F50BEE" w:rsidP="00F50BEE">
                            <w:pPr>
                              <w:rPr>
                                <w:b/>
                                <w:sz w:val="24"/>
                              </w:rPr>
                            </w:pPr>
                            <w:r w:rsidRPr="00A325CE">
                              <w:rPr>
                                <w:b/>
                                <w:sz w:val="24"/>
                              </w:rPr>
                              <w:t>How are people remembering?</w:t>
                            </w:r>
                          </w:p>
                          <w:p w:rsidR="00F50BEE" w:rsidRPr="00A325CE" w:rsidRDefault="00F50BEE" w:rsidP="00F50BEE">
                            <w:pPr>
                              <w:rPr>
                                <w:sz w:val="24"/>
                              </w:rPr>
                            </w:pPr>
                            <w:r w:rsidRPr="00A325CE">
                              <w:rPr>
                                <w:sz w:val="24"/>
                              </w:rPr>
                              <w:t>People have gone on memorial walks through cities and towns.</w:t>
                            </w:r>
                          </w:p>
                          <w:p w:rsidR="00F50BEE" w:rsidRPr="00A325CE" w:rsidRDefault="00F50BEE" w:rsidP="00F50BEE">
                            <w:pPr>
                              <w:rPr>
                                <w:sz w:val="24"/>
                              </w:rPr>
                            </w:pPr>
                            <w:r w:rsidRPr="00A325CE">
                              <w:rPr>
                                <w:sz w:val="24"/>
                              </w:rPr>
                              <w:t>Many buildings were lighted in green in London on the evening of the day when the fire occurred- like 10 Downing Street and the London Eye.</w:t>
                            </w:r>
                          </w:p>
                          <w:p w:rsidR="00F50BEE" w:rsidRPr="00A325CE" w:rsidRDefault="00F50BEE" w:rsidP="00F50BEE">
                            <w:pPr>
                              <w:rPr>
                                <w:sz w:val="24"/>
                              </w:rPr>
                            </w:pPr>
                            <w:r w:rsidRPr="00A325CE">
                              <w:rPr>
                                <w:sz w:val="24"/>
                              </w:rPr>
                              <w:t>We remember those unfortunate 72 lives that were lost that night.</w:t>
                            </w:r>
                          </w:p>
                          <w:p w:rsidR="00F50BEE" w:rsidRPr="00A325CE" w:rsidRDefault="00F50BEE" w:rsidP="00F50BEE">
                            <w:pPr>
                              <w:rPr>
                                <w:sz w:val="24"/>
                              </w:rPr>
                            </w:pPr>
                            <w:r w:rsidRPr="00A325CE">
                              <w:rPr>
                                <w:sz w:val="24"/>
                              </w:rPr>
                              <w:t>We will remember them.</w:t>
                            </w:r>
                          </w:p>
                          <w:p w:rsidR="00F50BEE" w:rsidRPr="009308AF" w:rsidRDefault="00F50BEE" w:rsidP="009308AF">
                            <w:pPr>
                              <w:tabs>
                                <w:tab w:val="left" w:pos="7920"/>
                              </w:tabs>
                              <w:rPr>
                                <w:rFonts w:asciiTheme="majorHAnsi" w:hAnsiTheme="majorHAnsi" w:cstheme="majorHAnsi"/>
                                <w:color w:val="000000" w:themeColor="text1"/>
                                <w:sz w:val="26"/>
                                <w:szCs w:val="26"/>
                              </w:rPr>
                            </w:pPr>
                            <w:r w:rsidRPr="009308AF">
                              <w:rPr>
                                <w:sz w:val="26"/>
                                <w:szCs w:val="26"/>
                              </w:rPr>
                              <w:t>By Ruby Yates, Riley Chalke and Wilf HG</w:t>
                            </w:r>
                          </w:p>
                          <w:p w:rsidR="00F50BEE" w:rsidRPr="00FF3E79" w:rsidRDefault="00F50BEE">
                            <w:pPr>
                              <w:rPr>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F62C7" id="_x0000_s1027" type="#_x0000_t202" style="position:absolute;margin-left:186.3pt;margin-top:75.4pt;width:237.5pt;height:508.5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" strokeweight="3pt">
                <v:textbox>
                  <w:txbxContent>
                    <w:p w:rsidR="00F50BEE" w:rsidRDefault="00F50BEE" w:rsidP="00CC2D21">
                      <w:pPr>
                        <w:rPr>
                          <w:b/>
                          <w:color w:val="ED7D31" w:themeColor="accent2"/>
                          <w:sz w:val="36"/>
                          <w:szCs w:val="28"/>
                        </w:rPr>
                      </w:pPr>
                      <w:r>
                        <w:rPr>
                          <w:b/>
                          <w:color w:val="ED7D31" w:themeColor="accent2"/>
                          <w:sz w:val="36"/>
                          <w:szCs w:val="28"/>
                        </w:rPr>
                        <w:t>Grenfell remembers one year on</w:t>
                      </w:r>
                    </w:p>
                    <w:p w:rsidR="00F50BEE" w:rsidRPr="00A325CE" w:rsidRDefault="00F50BEE" w:rsidP="00F50BEE">
                      <w:pPr>
                        <w:rPr>
                          <w:sz w:val="24"/>
                        </w:rPr>
                      </w:pPr>
                      <w:r w:rsidRPr="00A325CE">
                        <w:rPr>
                          <w:sz w:val="24"/>
                        </w:rPr>
                        <w:t>One year ago on the 14</w:t>
                      </w:r>
                      <w:r w:rsidRPr="00A325CE">
                        <w:rPr>
                          <w:sz w:val="24"/>
                          <w:vertAlign w:val="superscript"/>
                        </w:rPr>
                        <w:t>th</w:t>
                      </w:r>
                      <w:r w:rsidRPr="00A325CE">
                        <w:rPr>
                          <w:sz w:val="24"/>
                        </w:rPr>
                        <w:t xml:space="preserve"> of June, 2017, a fire broke out in the early hours of the morning.</w:t>
                      </w:r>
                    </w:p>
                    <w:p w:rsidR="00F50BEE" w:rsidRPr="00A325CE" w:rsidRDefault="00F50BEE" w:rsidP="00F50BEE">
                      <w:pPr>
                        <w:rPr>
                          <w:sz w:val="24"/>
                        </w:rPr>
                      </w:pPr>
                      <w:r w:rsidRPr="00A325CE">
                        <w:rPr>
                          <w:sz w:val="24"/>
                        </w:rPr>
                        <w:t>Firefighters arrived within 6 minutes of the blaze starting, but were unable to stop it from spreading- all through 24 floors.</w:t>
                      </w:r>
                    </w:p>
                    <w:p w:rsidR="00F50BEE" w:rsidRPr="00A325CE" w:rsidRDefault="00F50BEE" w:rsidP="00F50BEE">
                      <w:pPr>
                        <w:rPr>
                          <w:b/>
                          <w:sz w:val="24"/>
                        </w:rPr>
                      </w:pPr>
                      <w:r w:rsidRPr="00A325CE">
                        <w:rPr>
                          <w:b/>
                          <w:sz w:val="24"/>
                        </w:rPr>
                        <w:t>Why is this so important?</w:t>
                      </w:r>
                    </w:p>
                    <w:p w:rsidR="00F50BEE" w:rsidRPr="00A325CE" w:rsidRDefault="00F50BEE" w:rsidP="00F50BEE">
                      <w:pPr>
                        <w:rPr>
                          <w:sz w:val="24"/>
                        </w:rPr>
                      </w:pPr>
                      <w:r w:rsidRPr="00A325CE">
                        <w:rPr>
                          <w:sz w:val="24"/>
                        </w:rPr>
                        <w:t>72 people lost their lives, and many more were injured and lost their homes that day, as the tower was completely destroyed…to top it off, many nearby houses were destroyed in the blaze.</w:t>
                      </w:r>
                    </w:p>
                    <w:p w:rsidR="00F50BEE" w:rsidRPr="00A325CE" w:rsidRDefault="00F50BEE" w:rsidP="00F50BEE">
                      <w:pPr>
                        <w:rPr>
                          <w:sz w:val="24"/>
                        </w:rPr>
                      </w:pPr>
                      <w:r w:rsidRPr="00A325CE">
                        <w:rPr>
                          <w:sz w:val="24"/>
                        </w:rPr>
                        <w:t>The chief fire captain of London Fire Brigade described it as unprecedented- this means that something like that had never happened before.</w:t>
                      </w:r>
                    </w:p>
                    <w:p w:rsidR="00F50BEE" w:rsidRPr="00A325CE" w:rsidRDefault="00F50BEE" w:rsidP="00F50BEE">
                      <w:pPr>
                        <w:rPr>
                          <w:b/>
                          <w:sz w:val="24"/>
                        </w:rPr>
                      </w:pPr>
                      <w:r w:rsidRPr="00A325CE">
                        <w:rPr>
                          <w:b/>
                          <w:sz w:val="24"/>
                        </w:rPr>
                        <w:t>How are people remembering?</w:t>
                      </w:r>
                    </w:p>
                    <w:p w:rsidR="00F50BEE" w:rsidRPr="00A325CE" w:rsidRDefault="00F50BEE" w:rsidP="00F50BEE">
                      <w:pPr>
                        <w:rPr>
                          <w:sz w:val="24"/>
                        </w:rPr>
                      </w:pPr>
                      <w:r w:rsidRPr="00A325CE">
                        <w:rPr>
                          <w:sz w:val="24"/>
                        </w:rPr>
                        <w:t>People have gone on memorial walks through cities and towns.</w:t>
                      </w:r>
                    </w:p>
                    <w:p w:rsidR="00F50BEE" w:rsidRPr="00A325CE" w:rsidRDefault="00F50BEE" w:rsidP="00F50BEE">
                      <w:pPr>
                        <w:rPr>
                          <w:sz w:val="24"/>
                        </w:rPr>
                      </w:pPr>
                      <w:r w:rsidRPr="00A325CE">
                        <w:rPr>
                          <w:sz w:val="24"/>
                        </w:rPr>
                        <w:t>Many buildings were lighted in green in London on the evening of the day when the fire occurred- like 10 Downing Street and the London Eye.</w:t>
                      </w:r>
                    </w:p>
                    <w:p w:rsidR="00F50BEE" w:rsidRPr="00A325CE" w:rsidRDefault="00F50BEE" w:rsidP="00F50BEE">
                      <w:pPr>
                        <w:rPr>
                          <w:sz w:val="24"/>
                        </w:rPr>
                      </w:pPr>
                      <w:r w:rsidRPr="00A325CE">
                        <w:rPr>
                          <w:sz w:val="24"/>
                        </w:rPr>
                        <w:t>We remember those unfortunate 72 lives that were lost that night.</w:t>
                      </w:r>
                    </w:p>
                    <w:p w:rsidR="00F50BEE" w:rsidRPr="00A325CE" w:rsidRDefault="00F50BEE" w:rsidP="00F50BEE">
                      <w:pPr>
                        <w:rPr>
                          <w:sz w:val="24"/>
                        </w:rPr>
                      </w:pPr>
                      <w:r w:rsidRPr="00A325CE">
                        <w:rPr>
                          <w:sz w:val="24"/>
                        </w:rPr>
                        <w:t>We will remember them.</w:t>
                      </w:r>
                    </w:p>
                    <w:p w:rsidR="00F50BEE" w:rsidRPr="009308AF" w:rsidRDefault="00F50BEE" w:rsidP="009308AF">
                      <w:pPr>
                        <w:tabs>
                          <w:tab w:val="left" w:pos="7920"/>
                        </w:tabs>
                        <w:rPr>
                          <w:rFonts w:asciiTheme="majorHAnsi" w:hAnsiTheme="majorHAnsi" w:cstheme="majorHAnsi"/>
                          <w:color w:val="000000" w:themeColor="text1"/>
                          <w:sz w:val="26"/>
                          <w:szCs w:val="26"/>
                        </w:rPr>
                      </w:pPr>
                      <w:r w:rsidRPr="009308AF">
                        <w:rPr>
                          <w:sz w:val="26"/>
                          <w:szCs w:val="26"/>
                        </w:rPr>
                        <w:t>By Ruby Yates, Riley Chalke and Wilf HG</w:t>
                      </w:r>
                    </w:p>
                    <w:p w:rsidR="00F50BEE" w:rsidRPr="00FF3E79" w:rsidRDefault="00F50BEE">
                      <w:pPr>
                        <w:rPr>
                          <w:sz w:val="28"/>
                          <w:szCs w:val="24"/>
                        </w:rPr>
                      </w:pPr>
                    </w:p>
                  </w:txbxContent>
                </v:textbox>
                <w10:wrap anchorx="margin"/>
              </v:shape>
            </w:pict>
          </mc:Fallback>
        </mc:AlternateContent>
      </w:r>
      <w:r w:rsidR="009308AF" w:rsidRPr="009308AF">
        <w:drawing>
          <wp:anchor distT="0" distB="0" distL="114300" distR="114300" simplePos="0" relativeHeight="251731968" behindDoc="0" locked="0" layoutInCell="1" allowOverlap="1" wp14:anchorId="5842C9F1" wp14:editId="154A0DC7">
            <wp:simplePos x="0" y="0"/>
            <wp:positionH relativeFrom="margin">
              <wp:posOffset>-1905</wp:posOffset>
            </wp:positionH>
            <wp:positionV relativeFrom="paragraph">
              <wp:posOffset>1640840</wp:posOffset>
            </wp:positionV>
            <wp:extent cx="3100070" cy="2067560"/>
            <wp:effectExtent l="0" t="0" r="508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0070" cy="2067560"/>
                    </a:xfrm>
                    <a:prstGeom prst="rect">
                      <a:avLst/>
                    </a:prstGeom>
                  </pic:spPr>
                </pic:pic>
              </a:graphicData>
            </a:graphic>
            <wp14:sizeRelH relativeFrom="margin">
              <wp14:pctWidth>0</wp14:pctWidth>
            </wp14:sizeRelH>
            <wp14:sizeRelV relativeFrom="margin">
              <wp14:pctHeight>0</wp14:pctHeight>
            </wp14:sizeRelV>
          </wp:anchor>
        </w:drawing>
      </w:r>
      <w:r w:rsidR="00614030"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44928" behindDoc="0" locked="0" layoutInCell="1" allowOverlap="1" wp14:anchorId="6F0B47CB" wp14:editId="1ECE2E1C">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F50BEE" w:rsidRPr="007818E9" w:rsidRDefault="00F50BEE" w:rsidP="00614030">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B47CB" id="_x0000_s1028" type="#_x0000_t202" style="position:absolute;margin-left:18.55pt;margin-top:72.1pt;width:234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" filled="f" stroked="f">
                <v:textbox style="mso-fit-shape-to-text:t">
                  <w:txbxContent>
                    <w:p w:rsidR="00F50BEE" w:rsidRPr="007818E9" w:rsidRDefault="00F50BEE" w:rsidP="00614030">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614030"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45952" behindDoc="0" locked="0" layoutInCell="1" allowOverlap="1" wp14:anchorId="66CBA948" wp14:editId="2E2A2971">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F50BEE" w:rsidRDefault="00F50BEE" w:rsidP="00614030">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BA948" id="_x0000_s1029" type="#_x0000_t202" style="position:absolute;margin-left:421.3pt;margin-top:.1pt;width:472.5pt;height:75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uVmq1R8CAAAiBAAADgAAAAAAAAAAAAAAAAAuAgAAZHJzL2Uyb0RvYy54bWxQSwECLQAU&#10;AAYACAAAACEA6cokjtkAAAAFAQAADwAAAAAAAAAAAAAAAAB5BAAAZHJzL2Rvd25yZXYueG1sUEsF&#10;BgAAAAAEAAQA8wAAAH8FAAAAAA==&#10;" stroked="f">
                <v:textbox>
                  <w:txbxContent>
                    <w:p w:rsidR="00F50BEE" w:rsidRDefault="00F50BEE" w:rsidP="00614030">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614030" w:rsidRDefault="00614030" w:rsidP="00614030">
      <w:pPr>
        <w:rPr>
          <w:rFonts w:ascii="Britannic Bold" w:hAnsi="Britannic Bold"/>
          <w:color w:val="ED7D31" w:themeColor="accent2"/>
          <w:sz w:val="52"/>
        </w:rPr>
      </w:pPr>
      <w:r>
        <w:rPr>
          <w:rFonts w:ascii="Britannic Bold" w:hAnsi="Britannic Bold"/>
          <w:color w:val="ED7D31" w:themeColor="accent2"/>
          <w:sz w:val="52"/>
        </w:rPr>
        <w:t xml:space="preserve"> </w:t>
      </w:r>
      <w:r w:rsidRPr="00E80E8F">
        <w:rPr>
          <w:sz w:val="24"/>
          <w:szCs w:val="24"/>
        </w:rPr>
        <w:t xml:space="preserve">  </w:t>
      </w:r>
      <w:r w:rsidRPr="00E80E8F">
        <w:rPr>
          <w:noProof/>
          <w:sz w:val="24"/>
          <w:szCs w:val="24"/>
          <w:lang w:eastAsia="en-GB"/>
        </w:rPr>
        <w:t xml:space="preserve"> </w:t>
      </w:r>
    </w:p>
    <w:p w:rsidR="00614030" w:rsidRDefault="00614030" w:rsidP="00614030">
      <w:pPr>
        <w:rPr>
          <w:noProof/>
          <w:sz w:val="24"/>
          <w:szCs w:val="24"/>
          <w:lang w:eastAsia="en-GB"/>
        </w:rPr>
      </w:pPr>
    </w:p>
    <w:p w:rsidR="00614030" w:rsidRPr="00826086" w:rsidRDefault="00A325CE" w:rsidP="00614030">
      <w:pPr>
        <w:rPr>
          <w:rFonts w:ascii="Britannic Bold" w:hAnsi="Britannic Bold"/>
          <w:i/>
          <w:color w:val="ED7D31" w:themeColor="accent2"/>
          <w:sz w:val="52"/>
        </w:rPr>
      </w:pPr>
      <w:r w:rsidRPr="00A325CE">
        <w:drawing>
          <wp:anchor distT="0" distB="0" distL="114300" distR="114300" simplePos="0" relativeHeight="251739136" behindDoc="0" locked="0" layoutInCell="1" allowOverlap="1" wp14:anchorId="139E76FB" wp14:editId="41473B7A">
            <wp:simplePos x="0" y="0"/>
            <wp:positionH relativeFrom="column">
              <wp:posOffset>3235325</wp:posOffset>
            </wp:positionH>
            <wp:positionV relativeFrom="paragraph">
              <wp:posOffset>4455795</wp:posOffset>
            </wp:positionV>
            <wp:extent cx="1253490" cy="1253490"/>
            <wp:effectExtent l="38100" t="0" r="2286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0" b="96889" l="0" r="100000">
                                  <a14:foregroundMark x1="21333" y1="45333" x2="85778" y2="47111"/>
                                </a14:backgroundRemoval>
                              </a14:imgEffect>
                            </a14:imgLayer>
                          </a14:imgProps>
                        </a:ext>
                        <a:ext uri="{28A0092B-C50C-407E-A947-70E740481C1C}">
                          <a14:useLocalDpi xmlns:a14="http://schemas.microsoft.com/office/drawing/2010/main" val="0"/>
                        </a:ext>
                      </a:extLst>
                    </a:blip>
                    <a:stretch>
                      <a:fillRect/>
                    </a:stretch>
                  </pic:blipFill>
                  <pic:spPr>
                    <a:xfrm rot="20946705">
                      <a:off x="0" y="0"/>
                      <a:ext cx="1253490" cy="125349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Pr="00A325CE">
        <w:drawing>
          <wp:anchor distT="0" distB="0" distL="114300" distR="114300" simplePos="0" relativeHeight="251738112" behindDoc="0" locked="0" layoutInCell="1" allowOverlap="1" wp14:anchorId="70ECAC41" wp14:editId="42992D27">
            <wp:simplePos x="0" y="0"/>
            <wp:positionH relativeFrom="margin">
              <wp:posOffset>3174365</wp:posOffset>
            </wp:positionH>
            <wp:positionV relativeFrom="paragraph">
              <wp:posOffset>4471670</wp:posOffset>
            </wp:positionV>
            <wp:extent cx="3030220" cy="230822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593"/>
                    <a:stretch/>
                  </pic:blipFill>
                  <pic:spPr bwMode="auto">
                    <a:xfrm>
                      <a:off x="0" y="0"/>
                      <a:ext cx="3030220" cy="230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F50BEE"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3120" behindDoc="0" locked="0" layoutInCell="1" allowOverlap="1" wp14:anchorId="09660E9B" wp14:editId="2B4B1731">
                <wp:simplePos x="0" y="0"/>
                <wp:positionH relativeFrom="margin">
                  <wp:align>left</wp:align>
                </wp:positionH>
                <wp:positionV relativeFrom="paragraph">
                  <wp:posOffset>756611</wp:posOffset>
                </wp:positionV>
                <wp:extent cx="3086931" cy="6005384"/>
                <wp:effectExtent l="19050" t="19050" r="18415"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931" cy="6005384"/>
                        </a:xfrm>
                        <a:prstGeom prst="rect">
                          <a:avLst/>
                        </a:prstGeom>
                        <a:solidFill>
                          <a:srgbClr val="FFFFFF"/>
                        </a:solidFill>
                        <a:ln w="38100">
                          <a:solidFill>
                            <a:srgbClr val="000000"/>
                          </a:solidFill>
                          <a:miter lim="800000"/>
                          <a:headEnd/>
                          <a:tailEnd/>
                        </a:ln>
                      </wps:spPr>
                      <wps:txbx>
                        <w:txbxContent>
                          <w:p w:rsidR="00F50BEE" w:rsidRPr="009308AF" w:rsidRDefault="00F50BEE" w:rsidP="009308AF">
                            <w:pPr>
                              <w:spacing w:after="0"/>
                              <w:rPr>
                                <w:rFonts w:cstheme="minorHAnsi"/>
                                <w:b/>
                                <w:color w:val="ED7D31" w:themeColor="accent2"/>
                                <w:sz w:val="32"/>
                                <w:szCs w:val="26"/>
                              </w:rPr>
                            </w:pPr>
                            <w:r>
                              <w:rPr>
                                <w:rFonts w:cstheme="minorHAnsi"/>
                                <w:b/>
                                <w:color w:val="ED7D31" w:themeColor="accent2"/>
                                <w:sz w:val="32"/>
                                <w:szCs w:val="26"/>
                              </w:rPr>
                              <w:t>King Harr Kane carries England team!</w:t>
                            </w:r>
                          </w:p>
                          <w:p w:rsidR="00F50BEE" w:rsidRPr="00F50BEE" w:rsidRDefault="00F50BEE" w:rsidP="00F50BEE">
                            <w:pPr>
                              <w:rPr>
                                <w:sz w:val="24"/>
                              </w:rPr>
                            </w:pPr>
                            <w:r w:rsidRPr="00F50BEE">
                              <w:rPr>
                                <w:sz w:val="24"/>
                              </w:rPr>
                              <w:t xml:space="preserve">England’s first football World Cup match took place in Russia last night with Harry Kane scoring against Tunisia. Kane was insane with a goal to bring them closer to winning the precious cup. The cup was last held by England in 1966. England are currently in Group G of the first round. Their first game, last night, was against Tunisia. The final score was only 2:1 to England. </w:t>
                            </w:r>
                          </w:p>
                          <w:p w:rsidR="00F50BEE" w:rsidRPr="00F50BEE" w:rsidRDefault="00F50BEE" w:rsidP="00F50BEE">
                            <w:pPr>
                              <w:rPr>
                                <w:sz w:val="24"/>
                              </w:rPr>
                            </w:pPr>
                            <w:r w:rsidRPr="00F50BEE">
                              <w:rPr>
                                <w:sz w:val="24"/>
                              </w:rPr>
                              <w:t>England started strong with a goal in the eleventh minute, scored by Harry Kane. The game was nail-bitingly tense at half time when Tunisia scored a goal near the second half, equalising the score. Nonetheless, Kane was again the hero of the hour with last minute header to carry England into their first win of the cup.</w:t>
                            </w:r>
                          </w:p>
                          <w:p w:rsidR="00F50BEE" w:rsidRPr="00F50BEE" w:rsidRDefault="00F50BEE" w:rsidP="00F50BEE">
                            <w:pPr>
                              <w:rPr>
                                <w:sz w:val="24"/>
                              </w:rPr>
                            </w:pPr>
                            <w:r w:rsidRPr="00F50BEE">
                              <w:rPr>
                                <w:sz w:val="24"/>
                              </w:rPr>
                              <w:t>England next play Panama on Sunday 24</w:t>
                            </w:r>
                            <w:r w:rsidRPr="00F50BEE">
                              <w:rPr>
                                <w:sz w:val="24"/>
                                <w:vertAlign w:val="superscript"/>
                              </w:rPr>
                              <w:t>th</w:t>
                            </w:r>
                            <w:r w:rsidRPr="00F50BEE">
                              <w:rPr>
                                <w:sz w:val="24"/>
                              </w:rPr>
                              <w:t xml:space="preserve"> June at 1PM. Hopefully this game will be another point scorer and move England closer to the cup and get another star on their shirts.</w:t>
                            </w:r>
                          </w:p>
                          <w:p w:rsidR="00F50BEE" w:rsidRDefault="00F50BEE" w:rsidP="00F50BEE">
                            <w:pPr>
                              <w:rPr>
                                <w:rFonts w:asciiTheme="majorHAnsi" w:hAnsiTheme="majorHAnsi" w:cstheme="majorHAnsi"/>
                                <w:color w:val="000000" w:themeColor="text1"/>
                                <w:sz w:val="26"/>
                                <w:szCs w:val="26"/>
                              </w:rPr>
                            </w:pPr>
                            <w:r w:rsidRPr="00F50BEE">
                              <w:rPr>
                                <w:sz w:val="24"/>
                              </w:rPr>
                              <w:t>Go England!</w:t>
                            </w:r>
                          </w:p>
                          <w:p w:rsidR="00F50BEE" w:rsidRPr="00520CFF" w:rsidRDefault="00F50BEE" w:rsidP="00172E9B">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By Darcie </w:t>
                            </w:r>
                            <w:proofErr w:type="spellStart"/>
                            <w:r>
                              <w:rPr>
                                <w:rFonts w:asciiTheme="majorHAnsi" w:hAnsiTheme="majorHAnsi" w:cstheme="majorHAnsi"/>
                                <w:color w:val="000000" w:themeColor="text1"/>
                                <w:sz w:val="26"/>
                                <w:szCs w:val="26"/>
                              </w:rPr>
                              <w:t>Loh</w:t>
                            </w:r>
                            <w:proofErr w:type="spellEnd"/>
                            <w:r>
                              <w:rPr>
                                <w:rFonts w:asciiTheme="majorHAnsi" w:hAnsiTheme="majorHAnsi" w:cstheme="majorHAnsi"/>
                                <w:color w:val="000000" w:themeColor="text1"/>
                                <w:sz w:val="26"/>
                                <w:szCs w:val="26"/>
                              </w:rPr>
                              <w:t xml:space="preserve"> and Oscar Froggatt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60E9B" id="_x0000_s1030" type="#_x0000_t202" style="position:absolute;margin-left:0;margin-top:59.6pt;width:243.05pt;height:472.8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" strokeweight="3pt">
                <v:textbox>
                  <w:txbxContent>
                    <w:p w:rsidR="00F50BEE" w:rsidRPr="009308AF" w:rsidRDefault="00F50BEE" w:rsidP="009308AF">
                      <w:pPr>
                        <w:spacing w:after="0"/>
                        <w:rPr>
                          <w:rFonts w:cstheme="minorHAnsi"/>
                          <w:b/>
                          <w:color w:val="ED7D31" w:themeColor="accent2"/>
                          <w:sz w:val="32"/>
                          <w:szCs w:val="26"/>
                        </w:rPr>
                      </w:pPr>
                      <w:r>
                        <w:rPr>
                          <w:rFonts w:cstheme="minorHAnsi"/>
                          <w:b/>
                          <w:color w:val="ED7D31" w:themeColor="accent2"/>
                          <w:sz w:val="32"/>
                          <w:szCs w:val="26"/>
                        </w:rPr>
                        <w:t>King Harr Kane carries England team!</w:t>
                      </w:r>
                    </w:p>
                    <w:p w:rsidR="00F50BEE" w:rsidRPr="00F50BEE" w:rsidRDefault="00F50BEE" w:rsidP="00F50BEE">
                      <w:pPr>
                        <w:rPr>
                          <w:sz w:val="24"/>
                        </w:rPr>
                      </w:pPr>
                      <w:r w:rsidRPr="00F50BEE">
                        <w:rPr>
                          <w:sz w:val="24"/>
                        </w:rPr>
                        <w:t xml:space="preserve">England’s first football World Cup match took place in Russia last night with Harry Kane scoring against Tunisia. Kane was insane with a goal to bring them closer to winning the precious cup. The cup was last held by England in 1966. England are currently in Group G of the first round. Their first game, last night, was against Tunisia. The final score was only 2:1 to England. </w:t>
                      </w:r>
                    </w:p>
                    <w:p w:rsidR="00F50BEE" w:rsidRPr="00F50BEE" w:rsidRDefault="00F50BEE" w:rsidP="00F50BEE">
                      <w:pPr>
                        <w:rPr>
                          <w:sz w:val="24"/>
                        </w:rPr>
                      </w:pPr>
                      <w:r w:rsidRPr="00F50BEE">
                        <w:rPr>
                          <w:sz w:val="24"/>
                        </w:rPr>
                        <w:t>England started strong with a goal in the eleventh minute, scored by Harry Kane. The game was nail-bitingly tense at half time when Tunisia scored a goal near the second half, equalising the score. Nonetheless, Kane was again the hero of the hour with last minute header to carry England into their first win of the cup.</w:t>
                      </w:r>
                    </w:p>
                    <w:p w:rsidR="00F50BEE" w:rsidRPr="00F50BEE" w:rsidRDefault="00F50BEE" w:rsidP="00F50BEE">
                      <w:pPr>
                        <w:rPr>
                          <w:sz w:val="24"/>
                        </w:rPr>
                      </w:pPr>
                      <w:r w:rsidRPr="00F50BEE">
                        <w:rPr>
                          <w:sz w:val="24"/>
                        </w:rPr>
                        <w:t>England next play Panama on Sunday 24</w:t>
                      </w:r>
                      <w:r w:rsidRPr="00F50BEE">
                        <w:rPr>
                          <w:sz w:val="24"/>
                          <w:vertAlign w:val="superscript"/>
                        </w:rPr>
                        <w:t>th</w:t>
                      </w:r>
                      <w:r w:rsidRPr="00F50BEE">
                        <w:rPr>
                          <w:sz w:val="24"/>
                        </w:rPr>
                        <w:t xml:space="preserve"> June at 1PM. Hopefully this game will be another point scorer and move England closer to the cup and get another star on their shirts.</w:t>
                      </w:r>
                    </w:p>
                    <w:p w:rsidR="00F50BEE" w:rsidRDefault="00F50BEE" w:rsidP="00F50BEE">
                      <w:pPr>
                        <w:rPr>
                          <w:rFonts w:asciiTheme="majorHAnsi" w:hAnsiTheme="majorHAnsi" w:cstheme="majorHAnsi"/>
                          <w:color w:val="000000" w:themeColor="text1"/>
                          <w:sz w:val="26"/>
                          <w:szCs w:val="26"/>
                        </w:rPr>
                      </w:pPr>
                      <w:r w:rsidRPr="00F50BEE">
                        <w:rPr>
                          <w:sz w:val="24"/>
                        </w:rPr>
                        <w:t>Go England!</w:t>
                      </w:r>
                    </w:p>
                    <w:p w:rsidR="00F50BEE" w:rsidRPr="00520CFF" w:rsidRDefault="00F50BEE" w:rsidP="00172E9B">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By Darcie </w:t>
                      </w:r>
                      <w:proofErr w:type="spellStart"/>
                      <w:r>
                        <w:rPr>
                          <w:rFonts w:asciiTheme="majorHAnsi" w:hAnsiTheme="majorHAnsi" w:cstheme="majorHAnsi"/>
                          <w:color w:val="000000" w:themeColor="text1"/>
                          <w:sz w:val="26"/>
                          <w:szCs w:val="26"/>
                        </w:rPr>
                        <w:t>Loh</w:t>
                      </w:r>
                      <w:proofErr w:type="spellEnd"/>
                      <w:r>
                        <w:rPr>
                          <w:rFonts w:asciiTheme="majorHAnsi" w:hAnsiTheme="majorHAnsi" w:cstheme="majorHAnsi"/>
                          <w:color w:val="000000" w:themeColor="text1"/>
                          <w:sz w:val="26"/>
                          <w:szCs w:val="26"/>
                        </w:rPr>
                        <w:t xml:space="preserve"> and Oscar Froggatt</w:t>
                      </w:r>
                    </w:p>
                  </w:txbxContent>
                </v:textbox>
                <w10:wrap anchorx="margin"/>
              </v:shape>
            </w:pict>
          </mc:Fallback>
        </mc:AlternateContent>
      </w:r>
      <w:r w:rsidR="00614030" w:rsidRPr="00E80E8F">
        <w:rPr>
          <w:noProof/>
          <w:sz w:val="24"/>
          <w:szCs w:val="24"/>
          <w:lang w:eastAsia="en-GB"/>
        </w:rPr>
        <w:t xml:space="preserve">  </w:t>
      </w:r>
      <w:r w:rsidR="00614030">
        <w:rPr>
          <w:noProof/>
          <w:lang w:eastAsia="en-GB"/>
        </w:rPr>
        <mc:AlternateContent>
          <mc:Choice Requires="wps">
            <w:drawing>
              <wp:inline distT="0" distB="0" distL="0" distR="0" wp14:anchorId="7AC58631" wp14:editId="06BA0C60">
                <wp:extent cx="302260" cy="302260"/>
                <wp:effectExtent l="0" t="0" r="0" b="0"/>
                <wp:docPr id="9" name="Rectangle 9" descr="https://live.firstnews.co.uk/wp-content/uploads/sites/2/2017/09/Frid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439AF3E" id="Rectangle 9" o:spid="_x0000_s1026" alt="https://live.firstnews.co.uk/wp-content/uploads/sites/2/2017/09/Frida-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XITJC6gIAAAsGAAAOAAAAAAAA&#10;AAAAAAAAAC4CAABkcnMvZTJvRG9jLnhtbFBLAQItABQABgAIAAAAIQACnVV42QAAAAMBAAAPAAAA&#10;AAAAAAAAAAAAAEQFAABkcnMvZG93bnJldi54bWxQSwUGAAAAAAQABADzAAAASgYAAAAA&#10;" filled="f" stroked="f">
                <o:lock v:ext="edit" aspectratio="t"/>
                <w10:anchorlock/>
              </v:rect>
            </w:pict>
          </mc:Fallback>
        </mc:AlternateContent>
      </w:r>
      <w:r w:rsidR="00614030" w:rsidRPr="00154C70">
        <w:rPr>
          <w:noProof/>
          <w:lang w:eastAsia="en-GB"/>
        </w:rPr>
        <w:t xml:space="preserve"> </w:t>
      </w:r>
      <w:r w:rsidR="00614030" w:rsidRPr="00826086">
        <w:rPr>
          <w:rFonts w:ascii="Britannic Bold" w:hAnsi="Britannic Bold"/>
          <w:i/>
          <w:color w:val="ED7D31" w:themeColor="accent2"/>
          <w:sz w:val="52"/>
        </w:rPr>
        <w:br w:type="page"/>
      </w:r>
    </w:p>
    <w:p w:rsidR="00614030" w:rsidRDefault="00F50BEE" w:rsidP="00614030">
      <w:pPr>
        <w:rPr>
          <w:rFonts w:ascii="Britannic Bold" w:hAnsi="Britannic Bold"/>
          <w:color w:val="ED7D31" w:themeColor="accent2"/>
          <w:sz w:val="52"/>
        </w:rPr>
      </w:pPr>
      <w:r w:rsidRPr="007818E9">
        <w:rPr>
          <w:rFonts w:ascii="Britannic Bold" w:hAnsi="Britannic Bold"/>
          <w:noProof/>
          <w:color w:val="ED7D31" w:themeColor="accent2"/>
          <w:sz w:val="52"/>
          <w:lang w:eastAsia="en-GB"/>
        </w:rPr>
        <w:lastRenderedPageBreak/>
        <mc:AlternateContent>
          <mc:Choice Requires="wps">
            <w:drawing>
              <wp:anchor distT="45720" distB="45720" distL="114300" distR="114300" simplePos="0" relativeHeight="251651072" behindDoc="0" locked="0" layoutInCell="1" allowOverlap="1" wp14:anchorId="564F2051" wp14:editId="3497A056">
                <wp:simplePos x="0" y="0"/>
                <wp:positionH relativeFrom="margin">
                  <wp:align>left</wp:align>
                </wp:positionH>
                <wp:positionV relativeFrom="paragraph">
                  <wp:posOffset>26497</wp:posOffset>
                </wp:positionV>
                <wp:extent cx="3112477" cy="5033319"/>
                <wp:effectExtent l="19050" t="19050" r="12065"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477" cy="5033319"/>
                        </a:xfrm>
                        <a:prstGeom prst="rect">
                          <a:avLst/>
                        </a:prstGeom>
                        <a:solidFill>
                          <a:srgbClr val="FFFFFF"/>
                        </a:solidFill>
                        <a:ln w="38100">
                          <a:solidFill>
                            <a:srgbClr val="000000"/>
                          </a:solidFill>
                          <a:miter lim="800000"/>
                          <a:headEnd/>
                          <a:tailEnd/>
                        </a:ln>
                      </wps:spPr>
                      <wps:txbx>
                        <w:txbxContent>
                          <w:p w:rsidR="00F50BEE" w:rsidRPr="00704615" w:rsidRDefault="00F50BEE" w:rsidP="00614030">
                            <w:pPr>
                              <w:pStyle w:val="Heading1"/>
                              <w:spacing w:before="0"/>
                              <w:rPr>
                                <w:rFonts w:ascii="Calibri" w:hAnsi="Calibri" w:cs="Calibri"/>
                                <w:b/>
                                <w:color w:val="ED7D31" w:themeColor="accent2"/>
                              </w:rPr>
                            </w:pPr>
                            <w:r>
                              <w:rPr>
                                <w:rFonts w:ascii="Calibri" w:hAnsi="Calibri" w:cs="Calibri"/>
                                <w:b/>
                                <w:color w:val="ED7D31" w:themeColor="accent2"/>
                              </w:rPr>
                              <w:t>Minecraft: Story mode season 2 Game Review</w:t>
                            </w:r>
                          </w:p>
                          <w:p w:rsidR="00F50BEE" w:rsidRPr="00F50BEE" w:rsidRDefault="00F50BEE" w:rsidP="00F50BEE">
                            <w:pPr>
                              <w:rPr>
                                <w:sz w:val="24"/>
                              </w:rPr>
                            </w:pPr>
                            <w:r w:rsidRPr="00F50BEE">
                              <w:rPr>
                                <w:sz w:val="24"/>
                              </w:rPr>
                              <w:t>Minecraft Story Mode is a fun, popular and very enjoyable game. Come and see how truly amazing this adventurous game will blow your mind with excitement and curiosity. There are four episodes in this season. Here they are:</w:t>
                            </w:r>
                          </w:p>
                          <w:p w:rsidR="00F50BEE" w:rsidRPr="00F50BEE" w:rsidRDefault="00F50BEE" w:rsidP="00F50BEE">
                            <w:pPr>
                              <w:pStyle w:val="ListParagraph"/>
                              <w:numPr>
                                <w:ilvl w:val="0"/>
                                <w:numId w:val="7"/>
                              </w:numPr>
                              <w:rPr>
                                <w:sz w:val="24"/>
                              </w:rPr>
                            </w:pPr>
                            <w:r w:rsidRPr="00F50BEE">
                              <w:rPr>
                                <w:sz w:val="24"/>
                              </w:rPr>
                              <w:t>Hero In Residence – Episode 1</w:t>
                            </w:r>
                          </w:p>
                          <w:p w:rsidR="00F50BEE" w:rsidRPr="00F50BEE" w:rsidRDefault="00F50BEE" w:rsidP="00F50BEE">
                            <w:pPr>
                              <w:pStyle w:val="ListParagraph"/>
                              <w:numPr>
                                <w:ilvl w:val="0"/>
                                <w:numId w:val="7"/>
                              </w:numPr>
                              <w:rPr>
                                <w:sz w:val="24"/>
                              </w:rPr>
                            </w:pPr>
                            <w:r w:rsidRPr="00F50BEE">
                              <w:rPr>
                                <w:sz w:val="24"/>
                              </w:rPr>
                              <w:t>Giant Consequences – Episode 2</w:t>
                            </w:r>
                          </w:p>
                          <w:p w:rsidR="00F50BEE" w:rsidRPr="00F50BEE" w:rsidRDefault="00F50BEE" w:rsidP="00F50BEE">
                            <w:pPr>
                              <w:pStyle w:val="ListParagraph"/>
                              <w:numPr>
                                <w:ilvl w:val="0"/>
                                <w:numId w:val="7"/>
                              </w:numPr>
                              <w:rPr>
                                <w:sz w:val="24"/>
                              </w:rPr>
                            </w:pPr>
                            <w:r w:rsidRPr="00F50BEE">
                              <w:rPr>
                                <w:sz w:val="24"/>
                              </w:rPr>
                              <w:t xml:space="preserve"> Jailhouse Block – Episode 3</w:t>
                            </w:r>
                          </w:p>
                          <w:p w:rsidR="00F50BEE" w:rsidRPr="00F50BEE" w:rsidRDefault="00F50BEE" w:rsidP="00F50BEE">
                            <w:pPr>
                              <w:pStyle w:val="ListParagraph"/>
                              <w:numPr>
                                <w:ilvl w:val="0"/>
                                <w:numId w:val="7"/>
                              </w:numPr>
                              <w:rPr>
                                <w:sz w:val="24"/>
                              </w:rPr>
                            </w:pPr>
                            <w:r w:rsidRPr="00F50BEE">
                              <w:rPr>
                                <w:sz w:val="24"/>
                              </w:rPr>
                              <w:t>Below The Bedrock – Episode 4</w:t>
                            </w:r>
                          </w:p>
                          <w:p w:rsidR="00F50BEE" w:rsidRPr="00F50BEE" w:rsidRDefault="00F50BEE" w:rsidP="00F50BEE">
                            <w:pPr>
                              <w:rPr>
                                <w:sz w:val="24"/>
                              </w:rPr>
                            </w:pPr>
                            <w:r w:rsidRPr="00F50BEE">
                              <w:rPr>
                                <w:sz w:val="24"/>
                              </w:rPr>
                              <w:t xml:space="preserve">During the game you will meet friends and heroes ( Some friends are heroes ) and get through a journey as a character called Jesse ( Bearing in mind you can choose gender ). Jesse’s friends are people called Petra, Lukas, Radar, Axel and Olivia. These friends will help you make decisions and complete the episode. So when you get home, turn on your tablet/laptop and play the most amazing game Minecraft Story Mode. </w:t>
                            </w:r>
                          </w:p>
                          <w:p w:rsidR="00F50BEE" w:rsidRPr="008B0762" w:rsidRDefault="00F50BEE" w:rsidP="00614030">
                            <w:pPr>
                              <w:rPr>
                                <w:rFonts w:cstheme="minorHAnsi"/>
                                <w:color w:val="000000" w:themeColor="text1"/>
                                <w:sz w:val="28"/>
                                <w:szCs w:val="26"/>
                              </w:rPr>
                            </w:pPr>
                            <w:r>
                              <w:rPr>
                                <w:rFonts w:cstheme="minorHAnsi"/>
                                <w:sz w:val="28"/>
                                <w:szCs w:val="26"/>
                              </w:rPr>
                              <w:t xml:space="preserve">By Harry Lawrence and Sofia </w:t>
                            </w:r>
                            <w:proofErr w:type="spellStart"/>
                            <w:r>
                              <w:rPr>
                                <w:rFonts w:cstheme="minorHAnsi"/>
                                <w:sz w:val="28"/>
                                <w:szCs w:val="26"/>
                              </w:rPr>
                              <w:t>Corgiolu</w:t>
                            </w:r>
                            <w:proofErr w:type="spellEnd"/>
                          </w:p>
                          <w:p w:rsidR="00F50BEE" w:rsidRPr="00571FDA" w:rsidRDefault="00F50BEE" w:rsidP="00614030">
                            <w:pPr>
                              <w:rPr>
                                <w:sz w:val="24"/>
                              </w:rPr>
                            </w:pPr>
                          </w:p>
                          <w:p w:rsidR="00F50BEE" w:rsidRPr="00012D5D" w:rsidRDefault="00F50BEE" w:rsidP="00614030">
                            <w:pPr>
                              <w:rPr>
                                <w:rFonts w:asciiTheme="majorHAnsi" w:hAnsiTheme="majorHAnsi" w:cstheme="majorHAnsi"/>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F2051" id="_x0000_s1031" type="#_x0000_t202" style="position:absolute;margin-left:0;margin-top:2.1pt;width:245.1pt;height:396.3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" strokeweight="3pt">
                <v:textbox>
                  <w:txbxContent>
                    <w:p w:rsidR="00F50BEE" w:rsidRPr="00704615" w:rsidRDefault="00F50BEE" w:rsidP="00614030">
                      <w:pPr>
                        <w:pStyle w:val="Heading1"/>
                        <w:spacing w:before="0"/>
                        <w:rPr>
                          <w:rFonts w:ascii="Calibri" w:hAnsi="Calibri" w:cs="Calibri"/>
                          <w:b/>
                          <w:color w:val="ED7D31" w:themeColor="accent2"/>
                        </w:rPr>
                      </w:pPr>
                      <w:r>
                        <w:rPr>
                          <w:rFonts w:ascii="Calibri" w:hAnsi="Calibri" w:cs="Calibri"/>
                          <w:b/>
                          <w:color w:val="ED7D31" w:themeColor="accent2"/>
                        </w:rPr>
                        <w:t>Minecraft: Story mode season 2 Game Review</w:t>
                      </w:r>
                    </w:p>
                    <w:p w:rsidR="00F50BEE" w:rsidRPr="00F50BEE" w:rsidRDefault="00F50BEE" w:rsidP="00F50BEE">
                      <w:pPr>
                        <w:rPr>
                          <w:sz w:val="24"/>
                        </w:rPr>
                      </w:pPr>
                      <w:r w:rsidRPr="00F50BEE">
                        <w:rPr>
                          <w:sz w:val="24"/>
                        </w:rPr>
                        <w:t>Minecraft Story Mode is a fun, popular and very enjoyable game. Come and see how truly amazing this adventurous game will blow your mind with excitement and curiosity. There are four episodes in this season. Here they are:</w:t>
                      </w:r>
                    </w:p>
                    <w:p w:rsidR="00F50BEE" w:rsidRPr="00F50BEE" w:rsidRDefault="00F50BEE" w:rsidP="00F50BEE">
                      <w:pPr>
                        <w:pStyle w:val="ListParagraph"/>
                        <w:numPr>
                          <w:ilvl w:val="0"/>
                          <w:numId w:val="7"/>
                        </w:numPr>
                        <w:rPr>
                          <w:sz w:val="24"/>
                        </w:rPr>
                      </w:pPr>
                      <w:r w:rsidRPr="00F50BEE">
                        <w:rPr>
                          <w:sz w:val="24"/>
                        </w:rPr>
                        <w:t>Hero In Residence – Episode 1</w:t>
                      </w:r>
                    </w:p>
                    <w:p w:rsidR="00F50BEE" w:rsidRPr="00F50BEE" w:rsidRDefault="00F50BEE" w:rsidP="00F50BEE">
                      <w:pPr>
                        <w:pStyle w:val="ListParagraph"/>
                        <w:numPr>
                          <w:ilvl w:val="0"/>
                          <w:numId w:val="7"/>
                        </w:numPr>
                        <w:rPr>
                          <w:sz w:val="24"/>
                        </w:rPr>
                      </w:pPr>
                      <w:r w:rsidRPr="00F50BEE">
                        <w:rPr>
                          <w:sz w:val="24"/>
                        </w:rPr>
                        <w:t>Giant Consequences – Episode 2</w:t>
                      </w:r>
                    </w:p>
                    <w:p w:rsidR="00F50BEE" w:rsidRPr="00F50BEE" w:rsidRDefault="00F50BEE" w:rsidP="00F50BEE">
                      <w:pPr>
                        <w:pStyle w:val="ListParagraph"/>
                        <w:numPr>
                          <w:ilvl w:val="0"/>
                          <w:numId w:val="7"/>
                        </w:numPr>
                        <w:rPr>
                          <w:sz w:val="24"/>
                        </w:rPr>
                      </w:pPr>
                      <w:r w:rsidRPr="00F50BEE">
                        <w:rPr>
                          <w:sz w:val="24"/>
                        </w:rPr>
                        <w:t xml:space="preserve"> Jailhouse Block – Episode 3</w:t>
                      </w:r>
                    </w:p>
                    <w:p w:rsidR="00F50BEE" w:rsidRPr="00F50BEE" w:rsidRDefault="00F50BEE" w:rsidP="00F50BEE">
                      <w:pPr>
                        <w:pStyle w:val="ListParagraph"/>
                        <w:numPr>
                          <w:ilvl w:val="0"/>
                          <w:numId w:val="7"/>
                        </w:numPr>
                        <w:rPr>
                          <w:sz w:val="24"/>
                        </w:rPr>
                      </w:pPr>
                      <w:r w:rsidRPr="00F50BEE">
                        <w:rPr>
                          <w:sz w:val="24"/>
                        </w:rPr>
                        <w:t>Below The Bedrock – Episode 4</w:t>
                      </w:r>
                    </w:p>
                    <w:p w:rsidR="00F50BEE" w:rsidRPr="00F50BEE" w:rsidRDefault="00F50BEE" w:rsidP="00F50BEE">
                      <w:pPr>
                        <w:rPr>
                          <w:sz w:val="24"/>
                        </w:rPr>
                      </w:pPr>
                      <w:r w:rsidRPr="00F50BEE">
                        <w:rPr>
                          <w:sz w:val="24"/>
                        </w:rPr>
                        <w:t xml:space="preserve">During the game you will meet friends and heroes ( Some friends are heroes ) and get through a journey as a character called Jesse ( Bearing in mind you can choose gender ). Jesse’s friends are people called Petra, Lukas, Radar, Axel and Olivia. These friends will help you make decisions and complete the episode. So when you get home, turn on your tablet/laptop and play the most amazing game Minecraft Story Mode. </w:t>
                      </w:r>
                    </w:p>
                    <w:p w:rsidR="00F50BEE" w:rsidRPr="008B0762" w:rsidRDefault="00F50BEE" w:rsidP="00614030">
                      <w:pPr>
                        <w:rPr>
                          <w:rFonts w:cstheme="minorHAnsi"/>
                          <w:color w:val="000000" w:themeColor="text1"/>
                          <w:sz w:val="28"/>
                          <w:szCs w:val="26"/>
                        </w:rPr>
                      </w:pPr>
                      <w:r>
                        <w:rPr>
                          <w:rFonts w:cstheme="minorHAnsi"/>
                          <w:sz w:val="28"/>
                          <w:szCs w:val="26"/>
                        </w:rPr>
                        <w:t xml:space="preserve">By Harry Lawrence and Sofia </w:t>
                      </w:r>
                      <w:proofErr w:type="spellStart"/>
                      <w:r>
                        <w:rPr>
                          <w:rFonts w:cstheme="minorHAnsi"/>
                          <w:sz w:val="28"/>
                          <w:szCs w:val="26"/>
                        </w:rPr>
                        <w:t>Corgiolu</w:t>
                      </w:r>
                      <w:proofErr w:type="spellEnd"/>
                    </w:p>
                    <w:p w:rsidR="00F50BEE" w:rsidRPr="00571FDA" w:rsidRDefault="00F50BEE" w:rsidP="00614030">
                      <w:pPr>
                        <w:rPr>
                          <w:sz w:val="24"/>
                        </w:rPr>
                      </w:pPr>
                    </w:p>
                    <w:p w:rsidR="00F50BEE" w:rsidRPr="00012D5D" w:rsidRDefault="00F50BEE" w:rsidP="00614030">
                      <w:pPr>
                        <w:rPr>
                          <w:rFonts w:asciiTheme="majorHAnsi" w:hAnsiTheme="majorHAnsi" w:cstheme="majorHAnsi"/>
                          <w:sz w:val="28"/>
                          <w:szCs w:val="24"/>
                        </w:rPr>
                      </w:pPr>
                    </w:p>
                  </w:txbxContent>
                </v:textbox>
                <w10:wrap anchorx="margin"/>
              </v:shape>
            </w:pict>
          </mc:Fallback>
        </mc:AlternateContent>
      </w:r>
      <w:r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704320" behindDoc="0" locked="0" layoutInCell="1" allowOverlap="1" wp14:anchorId="2B0515A4" wp14:editId="7D1C1023">
                <wp:simplePos x="0" y="0"/>
                <wp:positionH relativeFrom="margin">
                  <wp:posOffset>3207385</wp:posOffset>
                </wp:positionH>
                <wp:positionV relativeFrom="paragraph">
                  <wp:posOffset>10023</wp:posOffset>
                </wp:positionV>
                <wp:extent cx="3173730" cy="3105665"/>
                <wp:effectExtent l="19050" t="19050" r="26670" b="190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3105665"/>
                        </a:xfrm>
                        <a:prstGeom prst="rect">
                          <a:avLst/>
                        </a:prstGeom>
                        <a:solidFill>
                          <a:srgbClr val="FFFFFF"/>
                        </a:solidFill>
                        <a:ln w="38100">
                          <a:solidFill>
                            <a:srgbClr val="000000"/>
                          </a:solidFill>
                          <a:miter lim="800000"/>
                          <a:headEnd/>
                          <a:tailEnd/>
                        </a:ln>
                      </wps:spPr>
                      <wps:txbx>
                        <w:txbxContent>
                          <w:p w:rsidR="00F50BEE" w:rsidRDefault="00F50BEE" w:rsidP="00CC2D21">
                            <w:pPr>
                              <w:spacing w:after="0"/>
                              <w:rPr>
                                <w:b/>
                                <w:color w:val="ED7D31" w:themeColor="accent2"/>
                                <w:sz w:val="36"/>
                                <w:szCs w:val="24"/>
                              </w:rPr>
                            </w:pPr>
                            <w:r>
                              <w:rPr>
                                <w:b/>
                                <w:color w:val="ED7D31" w:themeColor="accent2"/>
                                <w:sz w:val="36"/>
                                <w:szCs w:val="24"/>
                              </w:rPr>
                              <w:t>New ten pence pieces!</w:t>
                            </w:r>
                          </w:p>
                          <w:p w:rsidR="00F50BEE" w:rsidRPr="00F50BEE" w:rsidRDefault="00F50BEE" w:rsidP="00F50BEE">
                            <w:pPr>
                              <w:rPr>
                                <w:sz w:val="28"/>
                              </w:rPr>
                            </w:pPr>
                            <w:r w:rsidRPr="00F50BEE">
                              <w:rPr>
                                <w:sz w:val="28"/>
                              </w:rPr>
                              <w:t>New ten pence pieces have been unveiled by the Royal Mint, the company who make the nation’s coins.</w:t>
                            </w:r>
                          </w:p>
                          <w:p w:rsidR="00F50BEE" w:rsidRPr="00F50BEE" w:rsidRDefault="00F50BEE" w:rsidP="00F50BEE">
                            <w:pPr>
                              <w:rPr>
                                <w:sz w:val="28"/>
                              </w:rPr>
                            </w:pPr>
                            <w:r w:rsidRPr="00F50BEE">
                              <w:rPr>
                                <w:sz w:val="28"/>
                              </w:rPr>
                              <w:t>These gorgeous new coins have letters of the alphabet on them- the B one in particular has James Bond’s logo on it- 007.</w:t>
                            </w:r>
                          </w:p>
                          <w:p w:rsidR="00F50BEE" w:rsidRPr="00F50BEE" w:rsidRDefault="00F50BEE" w:rsidP="00F50BEE">
                            <w:pPr>
                              <w:rPr>
                                <w:sz w:val="28"/>
                              </w:rPr>
                            </w:pPr>
                            <w:r w:rsidRPr="00F50BEE">
                              <w:rPr>
                                <w:sz w:val="28"/>
                              </w:rPr>
                              <w:t>We think they look awesome, but what about you?</w:t>
                            </w:r>
                          </w:p>
                          <w:p w:rsidR="00F50BEE" w:rsidRPr="00AF1ECD" w:rsidRDefault="00F50BEE" w:rsidP="00CC2D21">
                            <w:pPr>
                              <w:rPr>
                                <w:sz w:val="26"/>
                                <w:szCs w:val="26"/>
                              </w:rPr>
                            </w:pPr>
                            <w:r w:rsidRPr="00AF1ECD">
                              <w:rPr>
                                <w:sz w:val="26"/>
                                <w:szCs w:val="26"/>
                              </w:rPr>
                              <w:t xml:space="preserve">By </w:t>
                            </w:r>
                            <w:r>
                              <w:rPr>
                                <w:sz w:val="26"/>
                                <w:szCs w:val="26"/>
                              </w:rPr>
                              <w:t>Riley Chalke</w:t>
                            </w:r>
                            <w:r w:rsidRPr="00AF1ECD">
                              <w:rPr>
                                <w:sz w:val="26"/>
                                <w:szCs w:val="26"/>
                              </w:rPr>
                              <w:t xml:space="preserve"> </w:t>
                            </w:r>
                          </w:p>
                          <w:p w:rsidR="00F50BEE" w:rsidRPr="00571FDA" w:rsidRDefault="00F50BEE" w:rsidP="00CC2D21">
                            <w:pPr>
                              <w:rPr>
                                <w:sz w:val="24"/>
                              </w:rPr>
                            </w:pPr>
                          </w:p>
                          <w:p w:rsidR="00F50BEE" w:rsidRPr="00012D5D" w:rsidRDefault="00F50BEE" w:rsidP="00614030">
                            <w:pPr>
                              <w:rPr>
                                <w:rFonts w:asciiTheme="majorHAnsi" w:hAnsiTheme="majorHAnsi" w:cstheme="majorHAnsi"/>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515A4" id="_x0000_s1032" type="#_x0000_t202" style="position:absolute;margin-left:252.55pt;margin-top:.8pt;width:249.9pt;height:244.5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" strokeweight="3pt">
                <v:textbox>
                  <w:txbxContent>
                    <w:p w:rsidR="00F50BEE" w:rsidRDefault="00F50BEE" w:rsidP="00CC2D21">
                      <w:pPr>
                        <w:spacing w:after="0"/>
                        <w:rPr>
                          <w:b/>
                          <w:color w:val="ED7D31" w:themeColor="accent2"/>
                          <w:sz w:val="36"/>
                          <w:szCs w:val="24"/>
                        </w:rPr>
                      </w:pPr>
                      <w:r>
                        <w:rPr>
                          <w:b/>
                          <w:color w:val="ED7D31" w:themeColor="accent2"/>
                          <w:sz w:val="36"/>
                          <w:szCs w:val="24"/>
                        </w:rPr>
                        <w:t>New ten pence pieces!</w:t>
                      </w:r>
                    </w:p>
                    <w:p w:rsidR="00F50BEE" w:rsidRPr="00F50BEE" w:rsidRDefault="00F50BEE" w:rsidP="00F50BEE">
                      <w:pPr>
                        <w:rPr>
                          <w:sz w:val="28"/>
                        </w:rPr>
                      </w:pPr>
                      <w:r w:rsidRPr="00F50BEE">
                        <w:rPr>
                          <w:sz w:val="28"/>
                        </w:rPr>
                        <w:t>New ten pence pieces have been unveiled by the Royal Mint, the company who make the nation’s coins.</w:t>
                      </w:r>
                    </w:p>
                    <w:p w:rsidR="00F50BEE" w:rsidRPr="00F50BEE" w:rsidRDefault="00F50BEE" w:rsidP="00F50BEE">
                      <w:pPr>
                        <w:rPr>
                          <w:sz w:val="28"/>
                        </w:rPr>
                      </w:pPr>
                      <w:r w:rsidRPr="00F50BEE">
                        <w:rPr>
                          <w:sz w:val="28"/>
                        </w:rPr>
                        <w:t>These gorgeous new coins have letters of the alphabet on them- the B one in particular has James Bond’s logo on it- 007.</w:t>
                      </w:r>
                    </w:p>
                    <w:p w:rsidR="00F50BEE" w:rsidRPr="00F50BEE" w:rsidRDefault="00F50BEE" w:rsidP="00F50BEE">
                      <w:pPr>
                        <w:rPr>
                          <w:sz w:val="28"/>
                        </w:rPr>
                      </w:pPr>
                      <w:r w:rsidRPr="00F50BEE">
                        <w:rPr>
                          <w:sz w:val="28"/>
                        </w:rPr>
                        <w:t>We think they look awesome, but what about you?</w:t>
                      </w:r>
                    </w:p>
                    <w:p w:rsidR="00F50BEE" w:rsidRPr="00AF1ECD" w:rsidRDefault="00F50BEE" w:rsidP="00CC2D21">
                      <w:pPr>
                        <w:rPr>
                          <w:sz w:val="26"/>
                          <w:szCs w:val="26"/>
                        </w:rPr>
                      </w:pPr>
                      <w:r w:rsidRPr="00AF1ECD">
                        <w:rPr>
                          <w:sz w:val="26"/>
                          <w:szCs w:val="26"/>
                        </w:rPr>
                        <w:t xml:space="preserve">By </w:t>
                      </w:r>
                      <w:r>
                        <w:rPr>
                          <w:sz w:val="26"/>
                          <w:szCs w:val="26"/>
                        </w:rPr>
                        <w:t>Riley Chalke</w:t>
                      </w:r>
                      <w:r w:rsidRPr="00AF1ECD">
                        <w:rPr>
                          <w:sz w:val="26"/>
                          <w:szCs w:val="26"/>
                        </w:rPr>
                        <w:t xml:space="preserve"> </w:t>
                      </w:r>
                    </w:p>
                    <w:p w:rsidR="00F50BEE" w:rsidRPr="00571FDA" w:rsidRDefault="00F50BEE" w:rsidP="00CC2D21">
                      <w:pPr>
                        <w:rPr>
                          <w:sz w:val="24"/>
                        </w:rPr>
                      </w:pPr>
                    </w:p>
                    <w:p w:rsidR="00F50BEE" w:rsidRPr="00012D5D" w:rsidRDefault="00F50BEE" w:rsidP="00614030">
                      <w:pPr>
                        <w:rPr>
                          <w:rFonts w:asciiTheme="majorHAnsi" w:hAnsiTheme="majorHAnsi" w:cstheme="majorHAnsi"/>
                          <w:sz w:val="28"/>
                          <w:szCs w:val="24"/>
                        </w:rPr>
                      </w:pPr>
                    </w:p>
                  </w:txbxContent>
                </v:textbox>
                <w10:wrap anchorx="margin"/>
              </v:shape>
            </w:pict>
          </mc:Fallback>
        </mc:AlternateContent>
      </w:r>
      <w:r w:rsidR="009308AF">
        <w:rPr>
          <w:rFonts w:ascii="Britannic Bold" w:hAnsi="Britannic Bold"/>
          <w:noProof/>
          <w:color w:val="ED7D31" w:themeColor="accent2"/>
          <w:sz w:val="144"/>
          <w:lang w:eastAsia="en-GB"/>
        </w:rPr>
        <mc:AlternateContent>
          <mc:Choice Requires="wpg">
            <w:drawing>
              <wp:anchor distT="0" distB="0" distL="114300" distR="114300" simplePos="0" relativeHeight="251697152" behindDoc="0" locked="0" layoutInCell="1" allowOverlap="1" wp14:anchorId="38A40D92" wp14:editId="08A96173">
                <wp:simplePos x="0" y="0"/>
                <wp:positionH relativeFrom="column">
                  <wp:posOffset>1623060</wp:posOffset>
                </wp:positionH>
                <wp:positionV relativeFrom="paragraph">
                  <wp:posOffset>354965</wp:posOffset>
                </wp:positionV>
                <wp:extent cx="1231775" cy="205125"/>
                <wp:effectExtent l="19050" t="38100" r="45085" b="42545"/>
                <wp:wrapNone/>
                <wp:docPr id="27" name="Group 27"/>
                <wp:cNvGraphicFramePr/>
                <a:graphic xmlns:a="http://schemas.openxmlformats.org/drawingml/2006/main">
                  <a:graphicData uri="http://schemas.microsoft.com/office/word/2010/wordprocessingGroup">
                    <wpg:wgp>
                      <wpg:cNvGrpSpPr/>
                      <wpg:grpSpPr>
                        <a:xfrm>
                          <a:off x="0" y="0"/>
                          <a:ext cx="1231775" cy="205125"/>
                          <a:chOff x="0" y="0"/>
                          <a:chExt cx="1731778" cy="264633"/>
                        </a:xfrm>
                      </wpg:grpSpPr>
                      <wps:wsp>
                        <wps:cNvPr id="28" name="5-Point Star 28"/>
                        <wps:cNvSpPr/>
                        <wps:spPr>
                          <a:xfrm>
                            <a:off x="0" y="10633"/>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5-Point Star 30"/>
                        <wps:cNvSpPr/>
                        <wps:spPr>
                          <a:xfrm>
                            <a:off x="361507" y="10633"/>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5-Point Star 31"/>
                        <wps:cNvSpPr/>
                        <wps:spPr>
                          <a:xfrm>
                            <a:off x="723014" y="10633"/>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5-Point Star 192"/>
                        <wps:cNvSpPr/>
                        <wps:spPr>
                          <a:xfrm>
                            <a:off x="1084520" y="0"/>
                            <a:ext cx="285749"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5-Point Star 193"/>
                        <wps:cNvSpPr/>
                        <wps:spPr>
                          <a:xfrm>
                            <a:off x="1446028" y="0"/>
                            <a:ext cx="285750" cy="25400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D40706" id="Group 27" o:spid="_x0000_s1026" style="position:absolute;margin-left:127.8pt;margin-top:27.95pt;width:97pt;height:16.15pt;z-index:251697152;mso-width-relative:margin;mso-height-relative:margin" coordsize="17317,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">
                <v:shape id="5-Point Star 28" o:spid="_x0000_s1027" style="position:absolute;top:106;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shape id="5-Point Star 30" o:spid="_x0000_s1028" style="position:absolute;left:3615;top:106;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shape id="5-Point Star 31" o:spid="_x0000_s1029" style="position:absolute;left:7230;top:106;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shape id="5-Point Star 192" o:spid="_x0000_s1030" style="position:absolute;left:10845;width:2857;height:2540;visibility:visible;mso-wrap-style:square;v-text-anchor:middle" coordsize="28574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" path="m,97019r109147,1l142875,r33727,97020l285749,97019r-88302,59961l231176,253999,142875,194037,54573,253999,88302,156980,,97019xe" fillcolor="#ffc000 [3207]" strokecolor="black [3213]" strokeweight="1pt">
                  <v:stroke joinstyle="miter"/>
                  <v:path arrowok="t" o:connecttype="custom" o:connectlocs="0,97019;109147,97020;142875,0;176602,97020;285749,97019;197447,156980;231176,253999;142875,194037;54573,253999;88302,156980;0,97019" o:connectangles="0,0,0,0,0,0,0,0,0,0,0"/>
                </v:shape>
                <v:shape id="5-Point Star 193" o:spid="_x0000_s1031" style="position:absolute;left:14460;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" path="m,97019r109147,1l142875,r33728,97020l285750,97019r-88303,59961l231176,253999,142875,194037,54574,253999,88303,156980,,97019xe" fillcolor="white [3212]" strokecolor="black [3213]" strokeweight="1pt">
                  <v:stroke joinstyle="miter"/>
                  <v:path arrowok="t" o:connecttype="custom" o:connectlocs="0,97019;109147,97020;142875,0;176603,97020;285750,97019;197447,156980;231176,253999;142875,194037;54574,253999;88303,156980;0,97019" o:connectangles="0,0,0,0,0,0,0,0,0,0,0"/>
                </v:shape>
              </v:group>
            </w:pict>
          </mc:Fallback>
        </mc:AlternateContent>
      </w:r>
      <w:r w:rsidR="00614030">
        <w:rPr>
          <w:noProof/>
          <w:lang w:eastAsia="en-GB"/>
        </w:rPr>
        <mc:AlternateContent>
          <mc:Choice Requires="wps">
            <w:drawing>
              <wp:inline distT="0" distB="0" distL="0" distR="0" wp14:anchorId="3AF8AE1F" wp14:editId="713CAD88">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220BF647"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614030" w:rsidRPr="0021558E">
        <w:t xml:space="preserve"> </w:t>
      </w:r>
    </w:p>
    <w:p w:rsidR="00DC4A15" w:rsidRDefault="00A325CE">
      <w:r w:rsidRPr="008A4509">
        <w:rPr>
          <w:noProof/>
          <w:lang w:eastAsia="en-GB"/>
        </w:rPr>
        <w:drawing>
          <wp:anchor distT="0" distB="0" distL="114300" distR="114300" simplePos="0" relativeHeight="251737088" behindDoc="0" locked="0" layoutInCell="1" allowOverlap="1" wp14:anchorId="456C8A73" wp14:editId="70083152">
            <wp:simplePos x="0" y="0"/>
            <wp:positionH relativeFrom="page">
              <wp:posOffset>208915</wp:posOffset>
            </wp:positionH>
            <wp:positionV relativeFrom="paragraph">
              <wp:posOffset>4605020</wp:posOffset>
            </wp:positionV>
            <wp:extent cx="1492885" cy="577850"/>
            <wp:effectExtent l="38100" t="76200" r="31115" b="889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1" t="12468" r="14936" b="28358"/>
                    <a:stretch/>
                  </pic:blipFill>
                  <pic:spPr bwMode="auto">
                    <a:xfrm rot="21243800">
                      <a:off x="0" y="0"/>
                      <a:ext cx="1492885"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5CE">
        <w:drawing>
          <wp:anchor distT="0" distB="0" distL="114300" distR="114300" simplePos="0" relativeHeight="251735040" behindDoc="0" locked="0" layoutInCell="1" allowOverlap="1" wp14:anchorId="59866182" wp14:editId="13578D20">
            <wp:simplePos x="0" y="0"/>
            <wp:positionH relativeFrom="column">
              <wp:posOffset>1177290</wp:posOffset>
            </wp:positionH>
            <wp:positionV relativeFrom="paragraph">
              <wp:posOffset>4565650</wp:posOffset>
            </wp:positionV>
            <wp:extent cx="2074545" cy="773430"/>
            <wp:effectExtent l="0" t="0" r="0" b="1790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ackgroundRemoval t="0" b="89051" l="0" r="100000">
                                  <a14:foregroundMark x1="90191" y1="51825" x2="89373" y2="84672"/>
                                  <a14:foregroundMark x1="92371" y1="30657" x2="90463" y2="68613"/>
                                </a14:backgroundRemoval>
                              </a14:imgEffect>
                            </a14:imgLayer>
                          </a14:imgProps>
                        </a:ext>
                        <a:ext uri="{28A0092B-C50C-407E-A947-70E740481C1C}">
                          <a14:useLocalDpi xmlns:a14="http://schemas.microsoft.com/office/drawing/2010/main" val="0"/>
                        </a:ext>
                      </a:extLst>
                    </a:blip>
                    <a:stretch>
                      <a:fillRect/>
                    </a:stretch>
                  </pic:blipFill>
                  <pic:spPr>
                    <a:xfrm rot="992024">
                      <a:off x="0" y="0"/>
                      <a:ext cx="2074545" cy="773430"/>
                    </a:xfrm>
                    <a:prstGeom prst="rect">
                      <a:avLst/>
                    </a:prstGeom>
                  </pic:spPr>
                </pic:pic>
              </a:graphicData>
            </a:graphic>
            <wp14:sizeRelH relativeFrom="margin">
              <wp14:pctWidth>0</wp14:pctWidth>
            </wp14:sizeRelH>
            <wp14:sizeRelV relativeFrom="margin">
              <wp14:pctHeight>0</wp14:pctHeight>
            </wp14:sizeRelV>
          </wp:anchor>
        </w:drawing>
      </w:r>
      <w:r>
        <w:rPr>
          <w:rFonts w:ascii="Britannic Bold" w:hAnsi="Britannic Bold"/>
          <w:noProof/>
          <w:color w:val="ED7D31" w:themeColor="accent2"/>
          <w:sz w:val="144"/>
          <w:lang w:eastAsia="en-GB"/>
        </w:rPr>
        <mc:AlternateContent>
          <mc:Choice Requires="wpg">
            <w:drawing>
              <wp:anchor distT="0" distB="0" distL="114300" distR="114300" simplePos="0" relativeHeight="251730944" behindDoc="0" locked="0" layoutInCell="1" allowOverlap="1" wp14:anchorId="20CDB063" wp14:editId="0DF47C71">
                <wp:simplePos x="0" y="0"/>
                <wp:positionH relativeFrom="column">
                  <wp:posOffset>1785551</wp:posOffset>
                </wp:positionH>
                <wp:positionV relativeFrom="paragraph">
                  <wp:posOffset>5681311</wp:posOffset>
                </wp:positionV>
                <wp:extent cx="1231775" cy="205125"/>
                <wp:effectExtent l="19050" t="38100" r="45085" b="42545"/>
                <wp:wrapNone/>
                <wp:docPr id="10" name="Group 10"/>
                <wp:cNvGraphicFramePr/>
                <a:graphic xmlns:a="http://schemas.openxmlformats.org/drawingml/2006/main">
                  <a:graphicData uri="http://schemas.microsoft.com/office/word/2010/wordprocessingGroup">
                    <wpg:wgp>
                      <wpg:cNvGrpSpPr/>
                      <wpg:grpSpPr>
                        <a:xfrm>
                          <a:off x="0" y="0"/>
                          <a:ext cx="1231775" cy="205125"/>
                          <a:chOff x="0" y="0"/>
                          <a:chExt cx="1731778" cy="264633"/>
                        </a:xfrm>
                      </wpg:grpSpPr>
                      <wps:wsp>
                        <wps:cNvPr id="12" name="5-Point Star 12"/>
                        <wps:cNvSpPr/>
                        <wps:spPr>
                          <a:xfrm>
                            <a:off x="0" y="10633"/>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5-Point Star 16"/>
                        <wps:cNvSpPr/>
                        <wps:spPr>
                          <a:xfrm>
                            <a:off x="361507" y="10633"/>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5-Point Star 20"/>
                        <wps:cNvSpPr/>
                        <wps:spPr>
                          <a:xfrm>
                            <a:off x="723014" y="10633"/>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5-Point Star 21"/>
                        <wps:cNvSpPr/>
                        <wps:spPr>
                          <a:xfrm>
                            <a:off x="1084520" y="0"/>
                            <a:ext cx="285749"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5-Point Star 22"/>
                        <wps:cNvSpPr/>
                        <wps:spPr>
                          <a:xfrm>
                            <a:off x="1446028" y="0"/>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67671" id="Group 10" o:spid="_x0000_s1026" style="position:absolute;margin-left:140.6pt;margin-top:447.35pt;width:97pt;height:16.15pt;z-index:251730944;mso-width-relative:margin;mso-height-relative:margin" coordsize="17317,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">
                <v:shape id="5-Point Star 12" o:spid="_x0000_s1027" style="position:absolute;top:106;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shape id="5-Point Star 16" o:spid="_x0000_s1028" style="position:absolute;left:3615;top:106;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shape id="5-Point Star 20" o:spid="_x0000_s1029" style="position:absolute;left:7230;top:106;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shape id="5-Point Star 21" o:spid="_x0000_s1030" style="position:absolute;left:10845;width:2857;height:2540;visibility:visible;mso-wrap-style:square;v-text-anchor:middle" coordsize="28574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" path="m,97019r109147,1l142875,r33727,97020l285749,97019r-88302,59961l231176,253999,142875,194037,54573,253999,88302,156980,,97019xe" fillcolor="#ffc000 [3207]" strokecolor="black [3213]" strokeweight="1pt">
                  <v:stroke joinstyle="miter"/>
                  <v:path arrowok="t" o:connecttype="custom" o:connectlocs="0,97019;109147,97020;142875,0;176602,97020;285749,97019;197447,156980;231176,253999;142875,194037;54573,253999;88302,156980;0,97019" o:connectangles="0,0,0,0,0,0,0,0,0,0,0"/>
                </v:shape>
                <v:shape id="5-Point Star 22" o:spid="_x0000_s1031" style="position:absolute;left:14460;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group>
            </w:pict>
          </mc:Fallback>
        </mc:AlternateContent>
      </w:r>
      <w:r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96128" behindDoc="0" locked="0" layoutInCell="1" allowOverlap="1" wp14:anchorId="7756B08C" wp14:editId="53BFDF39">
                <wp:simplePos x="0" y="0"/>
                <wp:positionH relativeFrom="margin">
                  <wp:align>left</wp:align>
                </wp:positionH>
                <wp:positionV relativeFrom="paragraph">
                  <wp:posOffset>5290871</wp:posOffset>
                </wp:positionV>
                <wp:extent cx="3112135" cy="4038566"/>
                <wp:effectExtent l="19050" t="19050" r="12065" b="196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4038566"/>
                        </a:xfrm>
                        <a:prstGeom prst="rect">
                          <a:avLst/>
                        </a:prstGeom>
                        <a:solidFill>
                          <a:srgbClr val="FFFFFF"/>
                        </a:solidFill>
                        <a:ln w="38100">
                          <a:solidFill>
                            <a:srgbClr val="000000"/>
                          </a:solidFill>
                          <a:miter lim="800000"/>
                          <a:headEnd/>
                          <a:tailEnd/>
                        </a:ln>
                      </wps:spPr>
                      <wps:txbx>
                        <w:txbxContent>
                          <w:p w:rsidR="00F50BEE" w:rsidRPr="00CC2D21" w:rsidRDefault="00F50BEE" w:rsidP="00F41BB9">
                            <w:pPr>
                              <w:rPr>
                                <w:rFonts w:cstheme="minorHAnsi"/>
                                <w:b/>
                                <w:color w:val="ED7D31" w:themeColor="accent2"/>
                                <w:sz w:val="32"/>
                                <w:szCs w:val="26"/>
                              </w:rPr>
                            </w:pPr>
                            <w:r>
                              <w:rPr>
                                <w:rFonts w:cstheme="minorHAnsi"/>
                                <w:b/>
                                <w:color w:val="ED7D31" w:themeColor="accent2"/>
                                <w:sz w:val="32"/>
                                <w:szCs w:val="26"/>
                              </w:rPr>
                              <w:t>Captain Underpants: The first epic movie</w:t>
                            </w:r>
                          </w:p>
                          <w:p w:rsidR="00A325CE" w:rsidRDefault="00A325CE" w:rsidP="00A325CE">
                            <w:pPr>
                              <w:spacing w:line="240" w:lineRule="auto"/>
                              <w:rPr>
                                <w:sz w:val="24"/>
                                <w:szCs w:val="26"/>
                              </w:rPr>
                            </w:pPr>
                            <w:r w:rsidRPr="00A325CE">
                              <w:rPr>
                                <w:sz w:val="24"/>
                              </w:rPr>
                              <w:t xml:space="preserve">TRA LA LAAAAAAAAAAAA! Faster than a speeding waist band and stronger than boxer shorts, Mr.  Krupp, the worst principal in the world( voiced by Ed Helms ) was unexpectedly hypnotised by George Beard( voiced by Kevin Hart ) and Harold Hutchins( voiced by Thomas </w:t>
                            </w:r>
                            <w:proofErr w:type="spellStart"/>
                            <w:r w:rsidRPr="00A325CE">
                              <w:rPr>
                                <w:sz w:val="24"/>
                              </w:rPr>
                              <w:t>Middleditch</w:t>
                            </w:r>
                            <w:proofErr w:type="spellEnd"/>
                            <w:r w:rsidRPr="00A325CE">
                              <w:rPr>
                                <w:sz w:val="24"/>
                              </w:rPr>
                              <w:t xml:space="preserve"> ) to become the amazing CAPTAIN UNDERPANTS! Unfortunately he has no super powers (well that’s a problem) he meets an evil mastermind (that’s an even bigger problem) called Professor </w:t>
                            </w:r>
                            <w:proofErr w:type="spellStart"/>
                            <w:r w:rsidRPr="00A325CE">
                              <w:rPr>
                                <w:sz w:val="24"/>
                              </w:rPr>
                              <w:t>Poopypants</w:t>
                            </w:r>
                            <w:proofErr w:type="spellEnd"/>
                            <w:r w:rsidRPr="00A325CE">
                              <w:rPr>
                                <w:sz w:val="24"/>
                              </w:rPr>
                              <w:t xml:space="preserve"> (voiced by Nick Kroll) using Melvin’s (voiced by Jordan Peele) creation the Turbo Toilet 2000 and makes it colossal using his size-orator! Watch the film to find out what happens next. You’ll laugh your pants </w:t>
                            </w:r>
                            <w:r>
                              <w:rPr>
                                <w:sz w:val="24"/>
                              </w:rPr>
                              <w:t>off!</w:t>
                            </w:r>
                          </w:p>
                          <w:p w:rsidR="00F50BEE" w:rsidRPr="00AF1ECD" w:rsidRDefault="00F50BEE" w:rsidP="00F41BB9">
                            <w:pPr>
                              <w:tabs>
                                <w:tab w:val="left" w:pos="7920"/>
                              </w:tabs>
                              <w:rPr>
                                <w:rFonts w:asciiTheme="majorHAnsi" w:hAnsiTheme="majorHAnsi" w:cstheme="majorHAnsi"/>
                                <w:color w:val="000000" w:themeColor="text1"/>
                                <w:sz w:val="24"/>
                                <w:szCs w:val="26"/>
                              </w:rPr>
                            </w:pPr>
                            <w:r w:rsidRPr="00AF1ECD">
                              <w:rPr>
                                <w:sz w:val="24"/>
                                <w:szCs w:val="26"/>
                              </w:rPr>
                              <w:t xml:space="preserve">By </w:t>
                            </w:r>
                            <w:r>
                              <w:rPr>
                                <w:sz w:val="24"/>
                                <w:szCs w:val="26"/>
                              </w:rPr>
                              <w:t xml:space="preserve">Stefano </w:t>
                            </w:r>
                            <w:proofErr w:type="spellStart"/>
                            <w:r>
                              <w:rPr>
                                <w:sz w:val="24"/>
                                <w:szCs w:val="26"/>
                              </w:rPr>
                              <w:t>Corgiolu</w:t>
                            </w:r>
                            <w:proofErr w:type="spellEnd"/>
                            <w:r>
                              <w:rPr>
                                <w:sz w:val="24"/>
                                <w:szCs w:val="26"/>
                              </w:rPr>
                              <w:t xml:space="preserve"> and Archie Peters</w:t>
                            </w:r>
                          </w:p>
                          <w:p w:rsidR="00F50BEE" w:rsidRPr="00172E9B" w:rsidRDefault="00F50BEE" w:rsidP="00614030">
                            <w:pPr>
                              <w:rPr>
                                <w:rFonts w:asciiTheme="majorHAnsi" w:hAnsiTheme="majorHAnsi" w:cstheme="maj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6B08C" id="_x0000_s1033" type="#_x0000_t202" style="position:absolute;margin-left:0;margin-top:416.6pt;width:245.05pt;height:318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" strokeweight="3pt">
                <v:textbox>
                  <w:txbxContent>
                    <w:p w:rsidR="00F50BEE" w:rsidRPr="00CC2D21" w:rsidRDefault="00F50BEE" w:rsidP="00F41BB9">
                      <w:pPr>
                        <w:rPr>
                          <w:rFonts w:cstheme="minorHAnsi"/>
                          <w:b/>
                          <w:color w:val="ED7D31" w:themeColor="accent2"/>
                          <w:sz w:val="32"/>
                          <w:szCs w:val="26"/>
                        </w:rPr>
                      </w:pPr>
                      <w:r>
                        <w:rPr>
                          <w:rFonts w:cstheme="minorHAnsi"/>
                          <w:b/>
                          <w:color w:val="ED7D31" w:themeColor="accent2"/>
                          <w:sz w:val="32"/>
                          <w:szCs w:val="26"/>
                        </w:rPr>
                        <w:t>Captain Underpants: The first epic movie</w:t>
                      </w:r>
                    </w:p>
                    <w:p w:rsidR="00A325CE" w:rsidRDefault="00A325CE" w:rsidP="00A325CE">
                      <w:pPr>
                        <w:spacing w:line="240" w:lineRule="auto"/>
                        <w:rPr>
                          <w:sz w:val="24"/>
                          <w:szCs w:val="26"/>
                        </w:rPr>
                      </w:pPr>
                      <w:r w:rsidRPr="00A325CE">
                        <w:rPr>
                          <w:sz w:val="24"/>
                        </w:rPr>
                        <w:t xml:space="preserve">TRA LA LAAAAAAAAAAAA! Faster than a speeding waist band and stronger than boxer shorts, Mr.  Krupp, the worst principal in the world( voiced by Ed Helms ) was unexpectedly hypnotised by George Beard( voiced by Kevin Hart ) and Harold Hutchins( voiced by Thomas </w:t>
                      </w:r>
                      <w:proofErr w:type="spellStart"/>
                      <w:r w:rsidRPr="00A325CE">
                        <w:rPr>
                          <w:sz w:val="24"/>
                        </w:rPr>
                        <w:t>Middleditch</w:t>
                      </w:r>
                      <w:proofErr w:type="spellEnd"/>
                      <w:r w:rsidRPr="00A325CE">
                        <w:rPr>
                          <w:sz w:val="24"/>
                        </w:rPr>
                        <w:t xml:space="preserve"> ) to become the amazing CAPTAIN UNDERPANTS! Unfortunately he has no super powers (well that’s a problem) he meets an evil mastermind (that’s an even bigger problem) called Professor </w:t>
                      </w:r>
                      <w:proofErr w:type="spellStart"/>
                      <w:r w:rsidRPr="00A325CE">
                        <w:rPr>
                          <w:sz w:val="24"/>
                        </w:rPr>
                        <w:t>Poopypants</w:t>
                      </w:r>
                      <w:proofErr w:type="spellEnd"/>
                      <w:r w:rsidRPr="00A325CE">
                        <w:rPr>
                          <w:sz w:val="24"/>
                        </w:rPr>
                        <w:t xml:space="preserve"> (voiced by Nick Kroll) using Melvin’s (voiced by Jordan Peele) creation the Turbo Toilet 2000 and makes it colossal using his size-orator! Watch the film to find out what happens next. You’ll laugh your pants </w:t>
                      </w:r>
                      <w:r>
                        <w:rPr>
                          <w:sz w:val="24"/>
                        </w:rPr>
                        <w:t>off!</w:t>
                      </w:r>
                    </w:p>
                    <w:p w:rsidR="00F50BEE" w:rsidRPr="00AF1ECD" w:rsidRDefault="00F50BEE" w:rsidP="00F41BB9">
                      <w:pPr>
                        <w:tabs>
                          <w:tab w:val="left" w:pos="7920"/>
                        </w:tabs>
                        <w:rPr>
                          <w:rFonts w:asciiTheme="majorHAnsi" w:hAnsiTheme="majorHAnsi" w:cstheme="majorHAnsi"/>
                          <w:color w:val="000000" w:themeColor="text1"/>
                          <w:sz w:val="24"/>
                          <w:szCs w:val="26"/>
                        </w:rPr>
                      </w:pPr>
                      <w:r w:rsidRPr="00AF1ECD">
                        <w:rPr>
                          <w:sz w:val="24"/>
                          <w:szCs w:val="26"/>
                        </w:rPr>
                        <w:t xml:space="preserve">By </w:t>
                      </w:r>
                      <w:r>
                        <w:rPr>
                          <w:sz w:val="24"/>
                          <w:szCs w:val="26"/>
                        </w:rPr>
                        <w:t xml:space="preserve">Stefano </w:t>
                      </w:r>
                      <w:proofErr w:type="spellStart"/>
                      <w:r>
                        <w:rPr>
                          <w:sz w:val="24"/>
                          <w:szCs w:val="26"/>
                        </w:rPr>
                        <w:t>Corgiolu</w:t>
                      </w:r>
                      <w:proofErr w:type="spellEnd"/>
                      <w:r>
                        <w:rPr>
                          <w:sz w:val="24"/>
                          <w:szCs w:val="26"/>
                        </w:rPr>
                        <w:t xml:space="preserve"> and Archie Peters</w:t>
                      </w:r>
                    </w:p>
                    <w:p w:rsidR="00F50BEE" w:rsidRPr="00172E9B" w:rsidRDefault="00F50BEE" w:rsidP="00614030">
                      <w:pPr>
                        <w:rPr>
                          <w:rFonts w:asciiTheme="majorHAnsi" w:hAnsiTheme="majorHAnsi" w:cstheme="majorHAnsi"/>
                          <w:sz w:val="28"/>
                          <w:szCs w:val="28"/>
                        </w:rPr>
                      </w:pPr>
                    </w:p>
                  </w:txbxContent>
                </v:textbox>
                <w10:wrap anchorx="margin"/>
              </v:shape>
            </w:pict>
          </mc:Fallback>
        </mc:AlternateContent>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34016" behindDoc="0" locked="0" layoutInCell="1" allowOverlap="1" wp14:anchorId="02E36AFF" wp14:editId="698C7194">
                <wp:simplePos x="0" y="0"/>
                <wp:positionH relativeFrom="margin">
                  <wp:posOffset>3223861</wp:posOffset>
                </wp:positionH>
                <wp:positionV relativeFrom="paragraph">
                  <wp:posOffset>2753617</wp:posOffset>
                </wp:positionV>
                <wp:extent cx="3146854" cy="1293341"/>
                <wp:effectExtent l="19050" t="19050" r="15875"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854" cy="1293341"/>
                        </a:xfrm>
                        <a:prstGeom prst="rect">
                          <a:avLst/>
                        </a:prstGeom>
                        <a:solidFill>
                          <a:srgbClr val="FFFFFF"/>
                        </a:solidFill>
                        <a:ln w="38100">
                          <a:solidFill>
                            <a:srgbClr val="000000"/>
                          </a:solidFill>
                          <a:miter lim="800000"/>
                          <a:headEnd/>
                          <a:tailEnd/>
                        </a:ln>
                      </wps:spPr>
                      <wps:txbx>
                        <w:txbxContent>
                          <w:p w:rsidR="00A325CE" w:rsidRDefault="00A325CE" w:rsidP="00A325CE">
                            <w:pPr>
                              <w:rPr>
                                <w:b/>
                                <w:color w:val="ED7D31" w:themeColor="accent2"/>
                                <w:sz w:val="36"/>
                                <w:szCs w:val="28"/>
                              </w:rPr>
                            </w:pPr>
                            <w:r>
                              <w:rPr>
                                <w:b/>
                                <w:color w:val="ED7D31" w:themeColor="accent2"/>
                                <w:sz w:val="36"/>
                                <w:szCs w:val="28"/>
                              </w:rPr>
                              <w:t>Riddle Time!</w:t>
                            </w:r>
                          </w:p>
                          <w:p w:rsidR="00A325CE" w:rsidRDefault="00A325CE" w:rsidP="00A325CE">
                            <w:pPr>
                              <w:rPr>
                                <w:sz w:val="26"/>
                                <w:szCs w:val="26"/>
                              </w:rPr>
                            </w:pPr>
                            <w:r>
                              <w:rPr>
                                <w:sz w:val="26"/>
                                <w:szCs w:val="26"/>
                              </w:rPr>
                              <w:t>What loses its head in the morning and gets it back in the evening?</w:t>
                            </w:r>
                          </w:p>
                          <w:p w:rsidR="00A325CE" w:rsidRPr="00520CFF" w:rsidRDefault="00A325CE" w:rsidP="00A325CE">
                            <w:pPr>
                              <w:rPr>
                                <w:rFonts w:asciiTheme="majorHAnsi" w:hAnsiTheme="majorHAnsi" w:cstheme="majorHAnsi"/>
                                <w:color w:val="000000" w:themeColor="text1"/>
                                <w:sz w:val="26"/>
                                <w:szCs w:val="26"/>
                              </w:rPr>
                            </w:pPr>
                            <w:r>
                              <w:rPr>
                                <w:sz w:val="26"/>
                                <w:szCs w:val="26"/>
                              </w:rPr>
                              <w:t>By Caroline South</w:t>
                            </w:r>
                          </w:p>
                          <w:p w:rsidR="00A325CE" w:rsidRPr="00FF3E79" w:rsidRDefault="00A325CE" w:rsidP="00A325CE">
                            <w:pPr>
                              <w:rPr>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36AFF" id="_x0000_s1034" type="#_x0000_t202" style="position:absolute;margin-left:253.85pt;margin-top:216.8pt;width:247.8pt;height:101.8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" strokeweight="3pt">
                <v:textbox>
                  <w:txbxContent>
                    <w:p w:rsidR="00A325CE" w:rsidRDefault="00A325CE" w:rsidP="00A325CE">
                      <w:pPr>
                        <w:rPr>
                          <w:b/>
                          <w:color w:val="ED7D31" w:themeColor="accent2"/>
                          <w:sz w:val="36"/>
                          <w:szCs w:val="28"/>
                        </w:rPr>
                      </w:pPr>
                      <w:r>
                        <w:rPr>
                          <w:b/>
                          <w:color w:val="ED7D31" w:themeColor="accent2"/>
                          <w:sz w:val="36"/>
                          <w:szCs w:val="28"/>
                        </w:rPr>
                        <w:t>Riddle Time!</w:t>
                      </w:r>
                    </w:p>
                    <w:p w:rsidR="00A325CE" w:rsidRDefault="00A325CE" w:rsidP="00A325CE">
                      <w:pPr>
                        <w:rPr>
                          <w:sz w:val="26"/>
                          <w:szCs w:val="26"/>
                        </w:rPr>
                      </w:pPr>
                      <w:r>
                        <w:rPr>
                          <w:sz w:val="26"/>
                          <w:szCs w:val="26"/>
                        </w:rPr>
                        <w:t>What loses its head in the morning and gets it back in the evening?</w:t>
                      </w:r>
                    </w:p>
                    <w:p w:rsidR="00A325CE" w:rsidRPr="00520CFF" w:rsidRDefault="00A325CE" w:rsidP="00A325CE">
                      <w:pPr>
                        <w:rPr>
                          <w:rFonts w:asciiTheme="majorHAnsi" w:hAnsiTheme="majorHAnsi" w:cstheme="majorHAnsi"/>
                          <w:color w:val="000000" w:themeColor="text1"/>
                          <w:sz w:val="26"/>
                          <w:szCs w:val="26"/>
                        </w:rPr>
                      </w:pPr>
                      <w:r>
                        <w:rPr>
                          <w:sz w:val="26"/>
                          <w:szCs w:val="26"/>
                        </w:rPr>
                        <w:t>By Caroline South</w:t>
                      </w:r>
                    </w:p>
                    <w:p w:rsidR="00A325CE" w:rsidRPr="00FF3E79" w:rsidRDefault="00A325CE" w:rsidP="00A325CE">
                      <w:pPr>
                        <w:rPr>
                          <w:sz w:val="28"/>
                          <w:szCs w:val="24"/>
                        </w:rPr>
                      </w:pPr>
                    </w:p>
                  </w:txbxContent>
                </v:textbox>
                <w10:wrap anchorx="margin"/>
              </v:shape>
            </w:pict>
          </mc:Fallback>
        </mc:AlternateContent>
      </w:r>
      <w:r w:rsidR="00F50B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15584" behindDoc="0" locked="0" layoutInCell="1" allowOverlap="1" wp14:anchorId="4BEE3CC5" wp14:editId="0D9E21AB">
                <wp:simplePos x="0" y="0"/>
                <wp:positionH relativeFrom="margin">
                  <wp:posOffset>3207385</wp:posOffset>
                </wp:positionH>
                <wp:positionV relativeFrom="paragraph">
                  <wp:posOffset>4104623</wp:posOffset>
                </wp:positionV>
                <wp:extent cx="3173730" cy="5225415"/>
                <wp:effectExtent l="19050" t="19050" r="26670"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5225415"/>
                        </a:xfrm>
                        <a:prstGeom prst="rect">
                          <a:avLst/>
                        </a:prstGeom>
                        <a:solidFill>
                          <a:srgbClr val="FFFFFF"/>
                        </a:solidFill>
                        <a:ln w="38100">
                          <a:solidFill>
                            <a:srgbClr val="000000"/>
                          </a:solidFill>
                          <a:miter lim="800000"/>
                          <a:headEnd/>
                          <a:tailEnd/>
                        </a:ln>
                      </wps:spPr>
                      <wps:txbx>
                        <w:txbxContent>
                          <w:p w:rsidR="00F50BEE" w:rsidRPr="006D5DDC" w:rsidRDefault="00F50BEE" w:rsidP="00CC2D21">
                            <w:pPr>
                              <w:rPr>
                                <w:rFonts w:cstheme="minorHAnsi"/>
                                <w:color w:val="000000" w:themeColor="text1"/>
                                <w:sz w:val="28"/>
                                <w:szCs w:val="28"/>
                              </w:rPr>
                            </w:pPr>
                            <w:r>
                              <w:rPr>
                                <w:rFonts w:cstheme="minorHAnsi"/>
                                <w:b/>
                                <w:color w:val="ED7D31" w:themeColor="accent2"/>
                                <w:sz w:val="32"/>
                                <w:szCs w:val="28"/>
                              </w:rPr>
                              <w:t>Is this the last straw? No, wait. Plastic straw…</w:t>
                            </w:r>
                          </w:p>
                          <w:p w:rsidR="00F50BEE" w:rsidRPr="00F50BEE" w:rsidRDefault="00F50BEE" w:rsidP="00F50BEE">
                            <w:pPr>
                              <w:rPr>
                                <w:sz w:val="24"/>
                              </w:rPr>
                            </w:pPr>
                            <w:r w:rsidRPr="00F50BEE">
                              <w:rPr>
                                <w:sz w:val="24"/>
                              </w:rPr>
                              <w:t>The fast food restaurant we love has banned an item for drinks-plastic straws!</w:t>
                            </w:r>
                          </w:p>
                          <w:p w:rsidR="00F50BEE" w:rsidRPr="00F50BEE" w:rsidRDefault="00F50BEE" w:rsidP="00F50BEE">
                            <w:pPr>
                              <w:rPr>
                                <w:sz w:val="24"/>
                              </w:rPr>
                            </w:pPr>
                            <w:r w:rsidRPr="00F50BEE">
                              <w:rPr>
                                <w:sz w:val="24"/>
                              </w:rPr>
                              <w:t>This ban will start from September and McDonalds will only be using paper from then onwards. The ban will not be world-wide at first, but will soon be in McDonalds all over the UNIVERSE- ok not quite the UNIVERSE but the world.</w:t>
                            </w:r>
                          </w:p>
                          <w:p w:rsidR="00F50BEE" w:rsidRPr="00F50BEE" w:rsidRDefault="00F50BEE" w:rsidP="00F50BEE">
                            <w:pPr>
                              <w:rPr>
                                <w:sz w:val="24"/>
                              </w:rPr>
                            </w:pPr>
                            <w:r w:rsidRPr="00F50BEE">
                              <w:rPr>
                                <w:sz w:val="24"/>
                              </w:rPr>
                              <w:t>Did You Know?</w:t>
                            </w:r>
                          </w:p>
                          <w:p w:rsidR="00F50BEE" w:rsidRPr="00F50BEE" w:rsidRDefault="00F50BEE" w:rsidP="00F50BEE">
                            <w:pPr>
                              <w:rPr>
                                <w:sz w:val="24"/>
                              </w:rPr>
                            </w:pPr>
                            <w:r w:rsidRPr="00F50BEE">
                              <w:rPr>
                                <w:sz w:val="24"/>
                              </w:rPr>
                              <w:t>They say they use 1.8 million straws per day! That’s nearly 1 straw per every 4 people in the UK!</w:t>
                            </w:r>
                          </w:p>
                          <w:p w:rsidR="00F50BEE" w:rsidRPr="00F50BEE" w:rsidRDefault="00F50BEE" w:rsidP="00F50BEE">
                            <w:pPr>
                              <w:rPr>
                                <w:sz w:val="24"/>
                              </w:rPr>
                            </w:pPr>
                            <w:r w:rsidRPr="00F50BEE">
                              <w:rPr>
                                <w:sz w:val="24"/>
                              </w:rPr>
                              <w:t>Most straws are made from plastics called polypropylene and polystyrene which takes years to decompose if not recycled.</w:t>
                            </w:r>
                          </w:p>
                          <w:p w:rsidR="00F50BEE" w:rsidRPr="00F50BEE" w:rsidRDefault="00F50BEE" w:rsidP="00F50BEE">
                            <w:pPr>
                              <w:rPr>
                                <w:sz w:val="24"/>
                              </w:rPr>
                            </w:pPr>
                            <w:r w:rsidRPr="00F50BEE">
                              <w:rPr>
                                <w:sz w:val="24"/>
                              </w:rPr>
                              <w:t>The UK use about 8.5 BILLION straws at McDonalds every year! I can’t believe it! That’s a lot of straws people! Wow…</w:t>
                            </w:r>
                          </w:p>
                          <w:p w:rsidR="00F50BEE" w:rsidRPr="008B0762" w:rsidRDefault="00F50BEE" w:rsidP="008B0762">
                            <w:pPr>
                              <w:rPr>
                                <w:sz w:val="24"/>
                                <w:szCs w:val="24"/>
                              </w:rPr>
                            </w:pPr>
                            <w:r w:rsidRPr="008B0762">
                              <w:rPr>
                                <w:sz w:val="24"/>
                                <w:szCs w:val="24"/>
                              </w:rPr>
                              <w:t xml:space="preserve">By </w:t>
                            </w:r>
                            <w:r>
                              <w:rPr>
                                <w:sz w:val="24"/>
                                <w:szCs w:val="24"/>
                              </w:rPr>
                              <w:t>William Slarke and Caroline South</w:t>
                            </w:r>
                          </w:p>
                          <w:p w:rsidR="00F50BEE" w:rsidRDefault="00F50BEE" w:rsidP="00520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E3CC5" id="_x0000_s1035" type="#_x0000_t202" style="position:absolute;margin-left:252.55pt;margin-top:323.2pt;width:249.9pt;height:411.4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" strokeweight="3pt">
                <v:textbox>
                  <w:txbxContent>
                    <w:p w:rsidR="00F50BEE" w:rsidRPr="006D5DDC" w:rsidRDefault="00F50BEE" w:rsidP="00CC2D21">
                      <w:pPr>
                        <w:rPr>
                          <w:rFonts w:cstheme="minorHAnsi"/>
                          <w:color w:val="000000" w:themeColor="text1"/>
                          <w:sz w:val="28"/>
                          <w:szCs w:val="28"/>
                        </w:rPr>
                      </w:pPr>
                      <w:r>
                        <w:rPr>
                          <w:rFonts w:cstheme="minorHAnsi"/>
                          <w:b/>
                          <w:color w:val="ED7D31" w:themeColor="accent2"/>
                          <w:sz w:val="32"/>
                          <w:szCs w:val="28"/>
                        </w:rPr>
                        <w:t>Is this the last straw? No, wait. Plastic straw…</w:t>
                      </w:r>
                    </w:p>
                    <w:p w:rsidR="00F50BEE" w:rsidRPr="00F50BEE" w:rsidRDefault="00F50BEE" w:rsidP="00F50BEE">
                      <w:pPr>
                        <w:rPr>
                          <w:sz w:val="24"/>
                        </w:rPr>
                      </w:pPr>
                      <w:r w:rsidRPr="00F50BEE">
                        <w:rPr>
                          <w:sz w:val="24"/>
                        </w:rPr>
                        <w:t>The fast food restaurant we love has banned an item for drinks-plastic straws!</w:t>
                      </w:r>
                    </w:p>
                    <w:p w:rsidR="00F50BEE" w:rsidRPr="00F50BEE" w:rsidRDefault="00F50BEE" w:rsidP="00F50BEE">
                      <w:pPr>
                        <w:rPr>
                          <w:sz w:val="24"/>
                        </w:rPr>
                      </w:pPr>
                      <w:r w:rsidRPr="00F50BEE">
                        <w:rPr>
                          <w:sz w:val="24"/>
                        </w:rPr>
                        <w:t>This ban will start from September and McDonalds will only be using paper from then onwards. The ban will not be world-wide at first, but will soon be in McDonalds all over the UNIVERSE- ok not quite the UNIVERSE but the world.</w:t>
                      </w:r>
                    </w:p>
                    <w:p w:rsidR="00F50BEE" w:rsidRPr="00F50BEE" w:rsidRDefault="00F50BEE" w:rsidP="00F50BEE">
                      <w:pPr>
                        <w:rPr>
                          <w:sz w:val="24"/>
                        </w:rPr>
                      </w:pPr>
                      <w:r w:rsidRPr="00F50BEE">
                        <w:rPr>
                          <w:sz w:val="24"/>
                        </w:rPr>
                        <w:t>Did You Know?</w:t>
                      </w:r>
                    </w:p>
                    <w:p w:rsidR="00F50BEE" w:rsidRPr="00F50BEE" w:rsidRDefault="00F50BEE" w:rsidP="00F50BEE">
                      <w:pPr>
                        <w:rPr>
                          <w:sz w:val="24"/>
                        </w:rPr>
                      </w:pPr>
                      <w:r w:rsidRPr="00F50BEE">
                        <w:rPr>
                          <w:sz w:val="24"/>
                        </w:rPr>
                        <w:t>They say they use 1.8 million straws per day! That’s nearly 1 straw per every 4 people in the UK!</w:t>
                      </w:r>
                    </w:p>
                    <w:p w:rsidR="00F50BEE" w:rsidRPr="00F50BEE" w:rsidRDefault="00F50BEE" w:rsidP="00F50BEE">
                      <w:pPr>
                        <w:rPr>
                          <w:sz w:val="24"/>
                        </w:rPr>
                      </w:pPr>
                      <w:r w:rsidRPr="00F50BEE">
                        <w:rPr>
                          <w:sz w:val="24"/>
                        </w:rPr>
                        <w:t>Most straws are made from plastics called polypropylene and polystyrene which takes years to decompose if not recycled.</w:t>
                      </w:r>
                    </w:p>
                    <w:p w:rsidR="00F50BEE" w:rsidRPr="00F50BEE" w:rsidRDefault="00F50BEE" w:rsidP="00F50BEE">
                      <w:pPr>
                        <w:rPr>
                          <w:sz w:val="24"/>
                        </w:rPr>
                      </w:pPr>
                      <w:r w:rsidRPr="00F50BEE">
                        <w:rPr>
                          <w:sz w:val="24"/>
                        </w:rPr>
                        <w:t>The UK use about 8.5 BILLION straws at McDonalds every year! I can’t believe it! That’s a lot of straws people! Wow…</w:t>
                      </w:r>
                    </w:p>
                    <w:p w:rsidR="00F50BEE" w:rsidRPr="008B0762" w:rsidRDefault="00F50BEE" w:rsidP="008B0762">
                      <w:pPr>
                        <w:rPr>
                          <w:sz w:val="24"/>
                          <w:szCs w:val="24"/>
                        </w:rPr>
                      </w:pPr>
                      <w:r w:rsidRPr="008B0762">
                        <w:rPr>
                          <w:sz w:val="24"/>
                          <w:szCs w:val="24"/>
                        </w:rPr>
                        <w:t xml:space="preserve">By </w:t>
                      </w:r>
                      <w:r>
                        <w:rPr>
                          <w:sz w:val="24"/>
                          <w:szCs w:val="24"/>
                        </w:rPr>
                        <w:t>William Slarke and Caroline South</w:t>
                      </w:r>
                    </w:p>
                    <w:p w:rsidR="00F50BEE" w:rsidRDefault="00F50BEE" w:rsidP="00520CFF"/>
                  </w:txbxContent>
                </v:textbox>
                <w10:wrap anchorx="margin"/>
              </v:shape>
            </w:pict>
          </mc:Fallback>
        </mc:AlternateContent>
      </w:r>
      <w:r w:rsidR="009418A4" w:rsidRPr="009418A4">
        <w:rPr>
          <w:noProof/>
          <w:lang w:eastAsia="en-GB"/>
        </w:rPr>
        <w:t xml:space="preserve">  </w:t>
      </w:r>
    </w:p>
    <w:sectPr w:rsidR="00DC4A15" w:rsidSect="00A44226">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E06F6"/>
    <w:multiLevelType w:val="hybridMultilevel"/>
    <w:tmpl w:val="D04A6154"/>
    <w:lvl w:ilvl="0" w:tplc="5026233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86966"/>
    <w:multiLevelType w:val="hybridMultilevel"/>
    <w:tmpl w:val="44F86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51EB7"/>
    <w:multiLevelType w:val="hybridMultilevel"/>
    <w:tmpl w:val="7F4E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7647F4"/>
    <w:multiLevelType w:val="hybridMultilevel"/>
    <w:tmpl w:val="FF0E5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DD6C3F"/>
    <w:multiLevelType w:val="hybridMultilevel"/>
    <w:tmpl w:val="00CCDF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B97FF4"/>
    <w:multiLevelType w:val="hybridMultilevel"/>
    <w:tmpl w:val="07768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1231FE"/>
    <w:multiLevelType w:val="hybridMultilevel"/>
    <w:tmpl w:val="5514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30"/>
    <w:rsid w:val="000065B3"/>
    <w:rsid w:val="00172E9B"/>
    <w:rsid w:val="00183289"/>
    <w:rsid w:val="002222E0"/>
    <w:rsid w:val="00373F69"/>
    <w:rsid w:val="00385990"/>
    <w:rsid w:val="003B13CE"/>
    <w:rsid w:val="00464A38"/>
    <w:rsid w:val="004B3B05"/>
    <w:rsid w:val="004E435A"/>
    <w:rsid w:val="00520CFF"/>
    <w:rsid w:val="00534633"/>
    <w:rsid w:val="00614030"/>
    <w:rsid w:val="00620F10"/>
    <w:rsid w:val="006D5DDC"/>
    <w:rsid w:val="008B0762"/>
    <w:rsid w:val="009308AF"/>
    <w:rsid w:val="00932A32"/>
    <w:rsid w:val="009418A4"/>
    <w:rsid w:val="00954445"/>
    <w:rsid w:val="009929EA"/>
    <w:rsid w:val="00A0501C"/>
    <w:rsid w:val="00A325CE"/>
    <w:rsid w:val="00A44226"/>
    <w:rsid w:val="00AE477E"/>
    <w:rsid w:val="00AF1ECD"/>
    <w:rsid w:val="00BB6106"/>
    <w:rsid w:val="00CC2D21"/>
    <w:rsid w:val="00D84506"/>
    <w:rsid w:val="00DC4A15"/>
    <w:rsid w:val="00DC5495"/>
    <w:rsid w:val="00F27A2C"/>
    <w:rsid w:val="00F41BB9"/>
    <w:rsid w:val="00F50BEE"/>
    <w:rsid w:val="00FC2260"/>
    <w:rsid w:val="00FF3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AC2B7"/>
  <w15:chartTrackingRefBased/>
  <w15:docId w15:val="{E30A6AEC-E0C1-47FA-A9C9-6E0A969F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030"/>
  </w:style>
  <w:style w:type="paragraph" w:styleId="Heading1">
    <w:name w:val="heading 1"/>
    <w:basedOn w:val="Normal"/>
    <w:next w:val="Normal"/>
    <w:link w:val="Heading1Char"/>
    <w:uiPriority w:val="9"/>
    <w:qFormat/>
    <w:rsid w:val="006140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030"/>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6140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03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14030"/>
    <w:pPr>
      <w:ind w:left="720"/>
      <w:contextualSpacing/>
    </w:pPr>
  </w:style>
  <w:style w:type="paragraph" w:styleId="BalloonText">
    <w:name w:val="Balloon Text"/>
    <w:basedOn w:val="Normal"/>
    <w:link w:val="BalloonTextChar"/>
    <w:uiPriority w:val="99"/>
    <w:semiHidden/>
    <w:unhideWhenUsed/>
    <w:rsid w:val="00222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9CF7F-001D-4F4F-8E55-D2DD373F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E8E0831D</Template>
  <TotalTime>43</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5</cp:revision>
  <cp:lastPrinted>2018-04-24T15:08:00Z</cp:lastPrinted>
  <dcterms:created xsi:type="dcterms:W3CDTF">2018-06-12T14:46:00Z</dcterms:created>
  <dcterms:modified xsi:type="dcterms:W3CDTF">2018-06-19T14:50:00Z</dcterms:modified>
</cp:coreProperties>
</file>